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DBDDA99" w14:textId="65C30902" w:rsidR="005C017C" w:rsidRDefault="00F2603A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9952" behindDoc="0" locked="0" layoutInCell="1" allowOverlap="1" wp14:anchorId="063D838C" wp14:editId="48202C49">
                <wp:simplePos x="0" y="0"/>
                <wp:positionH relativeFrom="column">
                  <wp:posOffset>-209550</wp:posOffset>
                </wp:positionH>
                <wp:positionV relativeFrom="paragraph">
                  <wp:posOffset>8943975</wp:posOffset>
                </wp:positionV>
                <wp:extent cx="6296025" cy="219075"/>
                <wp:effectExtent l="0" t="0" r="28575" b="28575"/>
                <wp:wrapNone/>
                <wp:docPr id="62" name="Text Box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6025" cy="219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txbx>
                        <w:txbxContent>
                          <w:p w14:paraId="0550DE53" w14:textId="68EBC86D" w:rsidR="00F2603A" w:rsidRPr="00A9150B" w:rsidRDefault="00A9150B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A9150B">
                              <w:rPr>
                                <w:sz w:val="16"/>
                                <w:szCs w:val="16"/>
                              </w:rPr>
                              <w:t>Please notify the charity if you: change name or address, want to cancel the declaration, or no longer pay sufficient tax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on your income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63D838C" id="_x0000_t202" coordsize="21600,21600" o:spt="202" path="m,l,21600r21600,l21600,xe">
                <v:stroke joinstyle="miter"/>
                <v:path gradientshapeok="t" o:connecttype="rect"/>
              </v:shapetype>
              <v:shape id="Text Box 62" o:spid="_x0000_s1026" type="#_x0000_t202" style="position:absolute;margin-left:-16.5pt;margin-top:704.25pt;width:495.75pt;height:17.25pt;z-index:25170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" fillcolor="white [3201]" strokecolor="#a8d08d [1945]" strokeweight=".5pt">
                <v:textbox>
                  <w:txbxContent>
                    <w:p w14:paraId="0550DE53" w14:textId="68EBC86D" w:rsidR="00F2603A" w:rsidRPr="00A9150B" w:rsidRDefault="00A9150B">
                      <w:pPr>
                        <w:rPr>
                          <w:sz w:val="16"/>
                          <w:szCs w:val="16"/>
                        </w:rPr>
                      </w:pPr>
                      <w:r w:rsidRPr="00A9150B">
                        <w:rPr>
                          <w:sz w:val="16"/>
                          <w:szCs w:val="16"/>
                        </w:rPr>
                        <w:t>Please notify the charity if you: change name or address, want to cancel the declaration, or no longer pay sufficient tax</w:t>
                      </w:r>
                      <w:r>
                        <w:rPr>
                          <w:sz w:val="16"/>
                          <w:szCs w:val="16"/>
                        </w:rPr>
                        <w:t xml:space="preserve"> on your income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32128" behindDoc="1" locked="0" layoutInCell="1" allowOverlap="1" wp14:anchorId="48B713BF" wp14:editId="2C537E74">
            <wp:simplePos x="0" y="0"/>
            <wp:positionH relativeFrom="column">
              <wp:posOffset>-688975</wp:posOffset>
            </wp:positionH>
            <wp:positionV relativeFrom="paragraph">
              <wp:posOffset>-631825</wp:posOffset>
            </wp:positionV>
            <wp:extent cx="6974840" cy="1020000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tanding Order form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74840" cy="10200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15744" behindDoc="0" locked="0" layoutInCell="1" allowOverlap="1" wp14:anchorId="20F0B27F" wp14:editId="2A20236A">
                <wp:simplePos x="0" y="0"/>
                <wp:positionH relativeFrom="column">
                  <wp:posOffset>-400050</wp:posOffset>
                </wp:positionH>
                <wp:positionV relativeFrom="paragraph">
                  <wp:posOffset>9115425</wp:posOffset>
                </wp:positionV>
                <wp:extent cx="6756400" cy="276225"/>
                <wp:effectExtent l="0" t="0" r="0" b="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56400" cy="276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5BE59F" w14:textId="0D4468A9" w:rsidR="00A5711D" w:rsidRPr="00DB083F" w:rsidRDefault="00F2603A" w:rsidP="00F2603A">
                            <w:pPr>
                              <w:pStyle w:val="NoSpacing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rStyle w:val="A5"/>
                                <w:color w:val="595959"/>
                                <w:sz w:val="18"/>
                                <w:szCs w:val="20"/>
                              </w:rPr>
                              <w:t xml:space="preserve">POSTAL ADDRESS: Peterborough Foodbank, 2 </w:t>
                            </w:r>
                            <w:proofErr w:type="spellStart"/>
                            <w:r>
                              <w:rPr>
                                <w:rStyle w:val="A5"/>
                                <w:color w:val="595959"/>
                                <w:sz w:val="18"/>
                                <w:szCs w:val="20"/>
                              </w:rPr>
                              <w:t>Staplee</w:t>
                            </w:r>
                            <w:proofErr w:type="spellEnd"/>
                            <w:r>
                              <w:rPr>
                                <w:rStyle w:val="A5"/>
                                <w:color w:val="595959"/>
                                <w:sz w:val="18"/>
                                <w:szCs w:val="20"/>
                              </w:rPr>
                              <w:t xml:space="preserve"> Way</w:t>
                            </w:r>
                            <w:r w:rsidR="00A5711D">
                              <w:rPr>
                                <w:rStyle w:val="A5"/>
                                <w:color w:val="595959"/>
                                <w:sz w:val="18"/>
                                <w:szCs w:val="20"/>
                              </w:rPr>
                              <w:t>,</w:t>
                            </w:r>
                            <w:r>
                              <w:rPr>
                                <w:rStyle w:val="A5"/>
                                <w:color w:val="595959"/>
                                <w:sz w:val="18"/>
                                <w:szCs w:val="20"/>
                              </w:rPr>
                              <w:t xml:space="preserve"> Peterborough</w:t>
                            </w:r>
                            <w:r w:rsidR="00A5711D">
                              <w:rPr>
                                <w:rStyle w:val="A5"/>
                                <w:color w:val="595959"/>
                                <w:sz w:val="18"/>
                                <w:szCs w:val="20"/>
                              </w:rPr>
                              <w:t xml:space="preserve">, </w:t>
                            </w:r>
                            <w:r>
                              <w:rPr>
                                <w:rStyle w:val="A5"/>
                                <w:color w:val="595959"/>
                                <w:sz w:val="18"/>
                                <w:szCs w:val="20"/>
                              </w:rPr>
                              <w:t>PE1 4YT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F0B27F" id="Text Box 2" o:spid="_x0000_s1027" type="#_x0000_t202" style="position:absolute;margin-left:-31.5pt;margin-top:717.75pt;width:532pt;height:21.75pt;z-index:25161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" filled="f" stroked="f">
                <v:textbox>
                  <w:txbxContent>
                    <w:p w14:paraId="055BE59F" w14:textId="0D4468A9" w:rsidR="00A5711D" w:rsidRPr="00DB083F" w:rsidRDefault="00F2603A" w:rsidP="00F2603A">
                      <w:pPr>
                        <w:pStyle w:val="NoSpacing"/>
                        <w:jc w:val="center"/>
                        <w:rPr>
                          <w:sz w:val="20"/>
                        </w:rPr>
                      </w:pPr>
                      <w:r>
                        <w:rPr>
                          <w:rStyle w:val="A5"/>
                          <w:color w:val="595959"/>
                          <w:sz w:val="18"/>
                          <w:szCs w:val="20"/>
                        </w:rPr>
                        <w:t xml:space="preserve">POSTAL ADDRESS: Peterborough Foodbank, 2 </w:t>
                      </w:r>
                      <w:proofErr w:type="spellStart"/>
                      <w:r>
                        <w:rPr>
                          <w:rStyle w:val="A5"/>
                          <w:color w:val="595959"/>
                          <w:sz w:val="18"/>
                          <w:szCs w:val="20"/>
                        </w:rPr>
                        <w:t>Staplee</w:t>
                      </w:r>
                      <w:proofErr w:type="spellEnd"/>
                      <w:r>
                        <w:rPr>
                          <w:rStyle w:val="A5"/>
                          <w:color w:val="595959"/>
                          <w:sz w:val="18"/>
                          <w:szCs w:val="20"/>
                        </w:rPr>
                        <w:t xml:space="preserve"> Way</w:t>
                      </w:r>
                      <w:r w:rsidR="00A5711D">
                        <w:rPr>
                          <w:rStyle w:val="A5"/>
                          <w:color w:val="595959"/>
                          <w:sz w:val="18"/>
                          <w:szCs w:val="20"/>
                        </w:rPr>
                        <w:t>,</w:t>
                      </w:r>
                      <w:r>
                        <w:rPr>
                          <w:rStyle w:val="A5"/>
                          <w:color w:val="595959"/>
                          <w:sz w:val="18"/>
                          <w:szCs w:val="20"/>
                        </w:rPr>
                        <w:t xml:space="preserve"> Peterborough</w:t>
                      </w:r>
                      <w:r w:rsidR="00A5711D">
                        <w:rPr>
                          <w:rStyle w:val="A5"/>
                          <w:color w:val="595959"/>
                          <w:sz w:val="18"/>
                          <w:szCs w:val="20"/>
                        </w:rPr>
                        <w:t xml:space="preserve">, </w:t>
                      </w:r>
                      <w:r>
                        <w:rPr>
                          <w:rStyle w:val="A5"/>
                          <w:color w:val="595959"/>
                          <w:sz w:val="18"/>
                          <w:szCs w:val="20"/>
                        </w:rPr>
                        <w:t>PE1 4YT</w:t>
                      </w:r>
                    </w:p>
                  </w:txbxContent>
                </v:textbox>
              </v:shape>
            </w:pict>
          </mc:Fallback>
        </mc:AlternateContent>
      </w:r>
      <w:r w:rsidR="00CA3EC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8928" behindDoc="0" locked="0" layoutInCell="1" allowOverlap="1" wp14:anchorId="0B387AFF" wp14:editId="347E0D7F">
                <wp:simplePos x="0" y="0"/>
                <wp:positionH relativeFrom="column">
                  <wp:posOffset>-400050</wp:posOffset>
                </wp:positionH>
                <wp:positionV relativeFrom="paragraph">
                  <wp:posOffset>-676275</wp:posOffset>
                </wp:positionV>
                <wp:extent cx="1600200" cy="952500"/>
                <wp:effectExtent l="0" t="0" r="0" b="0"/>
                <wp:wrapNone/>
                <wp:docPr id="61" name="Text Box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952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0B89E30" w14:textId="0BBECF09" w:rsidR="00CA3ECB" w:rsidRDefault="00CA3ECB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21934F5" wp14:editId="0C1166AF">
                                  <wp:extent cx="1280160" cy="945298"/>
                                  <wp:effectExtent l="0" t="0" r="0" b="7620"/>
                                  <wp:docPr id="44" name="Picture 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4" name="Peterborough logo.jpg"/>
                                          <pic:cNvPicPr/>
                                        </pic:nvPicPr>
                                        <pic:blipFill>
                                          <a:blip r:embed="rId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91780" cy="95387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387AFF" id="Text Box 61" o:spid="_x0000_s1028" type="#_x0000_t202" style="position:absolute;margin-left:-31.5pt;margin-top:-53.25pt;width:126pt;height:75pt;z-index:25170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" filled="f" stroked="f" strokeweight=".5pt">
                <v:textbox>
                  <w:txbxContent>
                    <w:p w14:paraId="30B89E30" w14:textId="0BBECF09" w:rsidR="00CA3ECB" w:rsidRDefault="00CA3ECB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21934F5" wp14:editId="0C1166AF">
                            <wp:extent cx="1280160" cy="945298"/>
                            <wp:effectExtent l="0" t="0" r="0" b="7620"/>
                            <wp:docPr id="44" name="Picture 4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4" name="Peterborough logo.jpg"/>
                                    <pic:cNvPicPr/>
                                  </pic:nvPicPr>
                                  <pic:blipFill>
                                    <a:blip r:embed="rId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91780" cy="95387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4384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5856" behindDoc="0" locked="0" layoutInCell="1" allowOverlap="1" wp14:anchorId="3CA14810" wp14:editId="25687F46">
                <wp:simplePos x="0" y="0"/>
                <wp:positionH relativeFrom="column">
                  <wp:posOffset>-563123</wp:posOffset>
                </wp:positionH>
                <wp:positionV relativeFrom="paragraph">
                  <wp:posOffset>162128</wp:posOffset>
                </wp:positionV>
                <wp:extent cx="6756400" cy="567055"/>
                <wp:effectExtent l="0" t="0" r="0" b="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56400" cy="5670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BF3BB4" w14:textId="77777777" w:rsidR="00E43840" w:rsidRPr="000E7914" w:rsidRDefault="00E43840" w:rsidP="00E43840">
                            <w:pPr>
                              <w:pStyle w:val="NoSpacing"/>
                              <w:jc w:val="center"/>
                              <w:rPr>
                                <w:rStyle w:val="A5"/>
                                <w:b/>
                                <w:color w:val="FF2600"/>
                                <w:sz w:val="18"/>
                                <w:szCs w:val="20"/>
                              </w:rPr>
                            </w:pPr>
                            <w:r w:rsidRPr="000E7914">
                              <w:rPr>
                                <w:rStyle w:val="A5"/>
                                <w:b/>
                                <w:color w:val="FF2600"/>
                                <w:sz w:val="18"/>
                                <w:szCs w:val="20"/>
                              </w:rPr>
                              <w:t>Please pass this form onto the foodbank, using the foodbank’</w:t>
                            </w:r>
                            <w:r>
                              <w:rPr>
                                <w:rStyle w:val="A5"/>
                                <w:b/>
                                <w:color w:val="FF2600"/>
                                <w:sz w:val="18"/>
                                <w:szCs w:val="20"/>
                              </w:rPr>
                              <w:t>s address at the bottom</w:t>
                            </w:r>
                            <w:r w:rsidRPr="000E7914">
                              <w:rPr>
                                <w:rStyle w:val="A5"/>
                                <w:b/>
                                <w:color w:val="FF2600"/>
                                <w:sz w:val="18"/>
                                <w:szCs w:val="20"/>
                              </w:rPr>
                              <w:t>, who will save a copy for their records. They will then send it onto your named bank or building society.</w:t>
                            </w:r>
                          </w:p>
                          <w:p w14:paraId="57623FC2" w14:textId="77777777" w:rsidR="00E43840" w:rsidRPr="00DB083F" w:rsidRDefault="00E43840" w:rsidP="00E43840">
                            <w:pPr>
                              <w:pStyle w:val="NoSpacing"/>
                              <w:rPr>
                                <w:rStyle w:val="A5"/>
                                <w:color w:val="595959"/>
                                <w:sz w:val="18"/>
                                <w:szCs w:val="20"/>
                              </w:rPr>
                            </w:pPr>
                          </w:p>
                          <w:p w14:paraId="6F34C75F" w14:textId="77777777" w:rsidR="00E43840" w:rsidRPr="00DB083F" w:rsidRDefault="00E43840" w:rsidP="00E43840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A14810" id="_x0000_s1029" type="#_x0000_t202" style="position:absolute;margin-left:-44.35pt;margin-top:12.75pt;width:532pt;height:44.65pt;z-index:25170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" filled="f" stroked="f">
                <v:textbox>
                  <w:txbxContent>
                    <w:p w14:paraId="24BF3BB4" w14:textId="77777777" w:rsidR="00E43840" w:rsidRPr="000E7914" w:rsidRDefault="00E43840" w:rsidP="00E43840">
                      <w:pPr>
                        <w:pStyle w:val="NoSpacing"/>
                        <w:jc w:val="center"/>
                        <w:rPr>
                          <w:rStyle w:val="A5"/>
                          <w:b/>
                          <w:color w:val="FF2600"/>
                          <w:sz w:val="18"/>
                          <w:szCs w:val="20"/>
                        </w:rPr>
                      </w:pPr>
                      <w:r w:rsidRPr="000E7914">
                        <w:rPr>
                          <w:rStyle w:val="A5"/>
                          <w:b/>
                          <w:color w:val="FF2600"/>
                          <w:sz w:val="18"/>
                          <w:szCs w:val="20"/>
                        </w:rPr>
                        <w:t>Please pass this form onto the foodbank, using the foodbank’</w:t>
                      </w:r>
                      <w:r>
                        <w:rPr>
                          <w:rStyle w:val="A5"/>
                          <w:b/>
                          <w:color w:val="FF2600"/>
                          <w:sz w:val="18"/>
                          <w:szCs w:val="20"/>
                        </w:rPr>
                        <w:t>s address at the bottom</w:t>
                      </w:r>
                      <w:r w:rsidRPr="000E7914">
                        <w:rPr>
                          <w:rStyle w:val="A5"/>
                          <w:b/>
                          <w:color w:val="FF2600"/>
                          <w:sz w:val="18"/>
                          <w:szCs w:val="20"/>
                        </w:rPr>
                        <w:t>, who will save a copy for their records. They will then send it onto your named bank or building society.</w:t>
                      </w:r>
                    </w:p>
                    <w:p w14:paraId="57623FC2" w14:textId="77777777" w:rsidR="00E43840" w:rsidRPr="00DB083F" w:rsidRDefault="00E43840" w:rsidP="00E43840">
                      <w:pPr>
                        <w:pStyle w:val="NoSpacing"/>
                        <w:rPr>
                          <w:rStyle w:val="A5"/>
                          <w:color w:val="595959"/>
                          <w:sz w:val="18"/>
                          <w:szCs w:val="20"/>
                        </w:rPr>
                      </w:pPr>
                    </w:p>
                    <w:p w14:paraId="6F34C75F" w14:textId="77777777" w:rsidR="00E43840" w:rsidRPr="00DB083F" w:rsidRDefault="00E43840" w:rsidP="00E43840">
                      <w:pPr>
                        <w:pStyle w:val="NoSpacing"/>
                        <w:rPr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C4FE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 wp14:anchorId="02D7587F" wp14:editId="1D6BFEC3">
                <wp:simplePos x="0" y="0"/>
                <wp:positionH relativeFrom="column">
                  <wp:posOffset>4921250</wp:posOffset>
                </wp:positionH>
                <wp:positionV relativeFrom="paragraph">
                  <wp:posOffset>2123440</wp:posOffset>
                </wp:positionV>
                <wp:extent cx="194310" cy="227965"/>
                <wp:effectExtent l="0" t="0" r="0" b="0"/>
                <wp:wrapThrough wrapText="bothSides">
                  <wp:wrapPolygon edited="0">
                    <wp:start x="7059" y="2407"/>
                    <wp:lineTo x="7059" y="18050"/>
                    <wp:lineTo x="12706" y="18050"/>
                    <wp:lineTo x="12706" y="2407"/>
                    <wp:lineTo x="7059" y="2407"/>
                  </wp:wrapPolygon>
                </wp:wrapThrough>
                <wp:docPr id="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" cy="2279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0F71F5" w14:textId="29A376A3" w:rsidR="007C4FE8" w:rsidRPr="003676A5" w:rsidRDefault="00F2603A" w:rsidP="007C4FE8">
                            <w:pPr>
                              <w:pStyle w:val="NoSpacing"/>
                              <w:rPr>
                                <w:rStyle w:val="A5"/>
                                <w:color w:val="000000" w:themeColor="text1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Style w:val="A5"/>
                                <w:color w:val="000000" w:themeColor="text1"/>
                                <w:sz w:val="18"/>
                                <w:szCs w:val="20"/>
                              </w:rPr>
                              <w:t>1</w:t>
                            </w:r>
                            <w:r w:rsidR="007C4FE8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3049514" wp14:editId="41D809B1">
                                  <wp:extent cx="2540" cy="2540"/>
                                  <wp:effectExtent l="0" t="0" r="0" b="0"/>
                                  <wp:docPr id="45" name="Picture 4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0" cy="25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693B119" w14:textId="77777777" w:rsidR="007C4FE8" w:rsidRPr="00DB083F" w:rsidRDefault="007C4FE8" w:rsidP="007C4FE8">
                            <w:pPr>
                              <w:pStyle w:val="NoSpacing"/>
                              <w:rPr>
                                <w:rStyle w:val="A5"/>
                                <w:color w:val="595959"/>
                                <w:sz w:val="18"/>
                                <w:szCs w:val="20"/>
                              </w:rPr>
                            </w:pPr>
                          </w:p>
                          <w:p w14:paraId="7AFDF7E7" w14:textId="77777777" w:rsidR="007C4FE8" w:rsidRPr="00DB083F" w:rsidRDefault="007C4FE8" w:rsidP="007C4FE8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 V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7F89495" wp14:editId="3668E455">
                                  <wp:extent cx="2540" cy="2540"/>
                                  <wp:effectExtent l="0" t="0" r="0" b="0"/>
                                  <wp:docPr id="46" name="Picture 4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0" cy="25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D7587F" id="_x0000_s1030" type="#_x0000_t202" style="position:absolute;margin-left:387.5pt;margin-top:167.2pt;width:15.3pt;height:17.95pt;z-index:25170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" filled="f" stroked="f">
                <v:textbox>
                  <w:txbxContent>
                    <w:p w14:paraId="670F71F5" w14:textId="29A376A3" w:rsidR="007C4FE8" w:rsidRPr="003676A5" w:rsidRDefault="00F2603A" w:rsidP="007C4FE8">
                      <w:pPr>
                        <w:pStyle w:val="NoSpacing"/>
                        <w:rPr>
                          <w:rStyle w:val="A5"/>
                          <w:color w:val="000000" w:themeColor="text1"/>
                          <w:sz w:val="18"/>
                          <w:szCs w:val="20"/>
                        </w:rPr>
                      </w:pPr>
                      <w:r>
                        <w:rPr>
                          <w:rStyle w:val="A5"/>
                          <w:color w:val="000000" w:themeColor="text1"/>
                          <w:sz w:val="18"/>
                          <w:szCs w:val="20"/>
                        </w:rPr>
                        <w:t>1</w:t>
                      </w:r>
                      <w:r w:rsidR="007C4FE8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3049514" wp14:editId="41D809B1">
                            <wp:extent cx="2540" cy="2540"/>
                            <wp:effectExtent l="0" t="0" r="0" b="0"/>
                            <wp:docPr id="45" name="Picture 4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40" cy="25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693B119" w14:textId="77777777" w:rsidR="007C4FE8" w:rsidRPr="00DB083F" w:rsidRDefault="007C4FE8" w:rsidP="007C4FE8">
                      <w:pPr>
                        <w:pStyle w:val="NoSpacing"/>
                        <w:rPr>
                          <w:rStyle w:val="A5"/>
                          <w:color w:val="595959"/>
                          <w:sz w:val="18"/>
                          <w:szCs w:val="20"/>
                        </w:rPr>
                      </w:pPr>
                    </w:p>
                    <w:p w14:paraId="7AFDF7E7" w14:textId="77777777" w:rsidR="007C4FE8" w:rsidRPr="00DB083F" w:rsidRDefault="007C4FE8" w:rsidP="007C4FE8">
                      <w:pPr>
                        <w:pStyle w:val="NoSpacing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 V</w:t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17F89495" wp14:editId="3668E455">
                            <wp:extent cx="2540" cy="2540"/>
                            <wp:effectExtent l="0" t="0" r="0" b="0"/>
                            <wp:docPr id="46" name="Picture 4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40" cy="25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7C4FE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 wp14:anchorId="7F149335" wp14:editId="2E21F061">
                <wp:simplePos x="0" y="0"/>
                <wp:positionH relativeFrom="column">
                  <wp:posOffset>4668006</wp:posOffset>
                </wp:positionH>
                <wp:positionV relativeFrom="paragraph">
                  <wp:posOffset>2123508</wp:posOffset>
                </wp:positionV>
                <wp:extent cx="194310" cy="227965"/>
                <wp:effectExtent l="0" t="0" r="0" b="0"/>
                <wp:wrapThrough wrapText="bothSides">
                  <wp:wrapPolygon edited="0">
                    <wp:start x="7059" y="2407"/>
                    <wp:lineTo x="7059" y="18050"/>
                    <wp:lineTo x="12706" y="18050"/>
                    <wp:lineTo x="12706" y="2407"/>
                    <wp:lineTo x="7059" y="2407"/>
                  </wp:wrapPolygon>
                </wp:wrapThrough>
                <wp:docPr id="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" cy="2279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EF9CAA" w14:textId="0151B0E2" w:rsidR="007C4FE8" w:rsidRPr="003676A5" w:rsidRDefault="00F2603A" w:rsidP="007C4FE8">
                            <w:pPr>
                              <w:pStyle w:val="NoSpacing"/>
                              <w:rPr>
                                <w:rStyle w:val="A5"/>
                                <w:color w:val="000000" w:themeColor="text1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Style w:val="A5"/>
                                <w:color w:val="000000" w:themeColor="text1"/>
                                <w:sz w:val="18"/>
                                <w:szCs w:val="20"/>
                              </w:rPr>
                              <w:t>6</w:t>
                            </w:r>
                            <w:r w:rsidR="007C4FE8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FDAFAF7" wp14:editId="7EDAA274">
                                  <wp:extent cx="2540" cy="2540"/>
                                  <wp:effectExtent l="0" t="0" r="0" b="0"/>
                                  <wp:docPr id="47" name="Picture 4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0" cy="25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E5A1CF8" w14:textId="77777777" w:rsidR="007C4FE8" w:rsidRPr="00DB083F" w:rsidRDefault="007C4FE8" w:rsidP="007C4FE8">
                            <w:pPr>
                              <w:pStyle w:val="NoSpacing"/>
                              <w:rPr>
                                <w:rStyle w:val="A5"/>
                                <w:color w:val="595959"/>
                                <w:sz w:val="18"/>
                                <w:szCs w:val="20"/>
                              </w:rPr>
                            </w:pPr>
                          </w:p>
                          <w:p w14:paraId="22162FA3" w14:textId="77777777" w:rsidR="007C4FE8" w:rsidRPr="00DB083F" w:rsidRDefault="007C4FE8" w:rsidP="007C4FE8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 V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4973C58" wp14:editId="58F2CDB7">
                                  <wp:extent cx="2540" cy="2540"/>
                                  <wp:effectExtent l="0" t="0" r="0" b="0"/>
                                  <wp:docPr id="48" name="Picture 4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0" cy="25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149335" id="_x0000_s1031" type="#_x0000_t202" style="position:absolute;margin-left:367.55pt;margin-top:167.2pt;width:15.3pt;height:17.95pt;z-index:25169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" filled="f" stroked="f">
                <v:textbox>
                  <w:txbxContent>
                    <w:p w14:paraId="77EF9CAA" w14:textId="0151B0E2" w:rsidR="007C4FE8" w:rsidRPr="003676A5" w:rsidRDefault="00F2603A" w:rsidP="007C4FE8">
                      <w:pPr>
                        <w:pStyle w:val="NoSpacing"/>
                        <w:rPr>
                          <w:rStyle w:val="A5"/>
                          <w:color w:val="000000" w:themeColor="text1"/>
                          <w:sz w:val="18"/>
                          <w:szCs w:val="20"/>
                        </w:rPr>
                      </w:pPr>
                      <w:r>
                        <w:rPr>
                          <w:rStyle w:val="A5"/>
                          <w:color w:val="000000" w:themeColor="text1"/>
                          <w:sz w:val="18"/>
                          <w:szCs w:val="20"/>
                        </w:rPr>
                        <w:t>6</w:t>
                      </w:r>
                      <w:r w:rsidR="007C4FE8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2FDAFAF7" wp14:editId="7EDAA274">
                            <wp:extent cx="2540" cy="2540"/>
                            <wp:effectExtent l="0" t="0" r="0" b="0"/>
                            <wp:docPr id="47" name="Picture 4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40" cy="25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E5A1CF8" w14:textId="77777777" w:rsidR="007C4FE8" w:rsidRPr="00DB083F" w:rsidRDefault="007C4FE8" w:rsidP="007C4FE8">
                      <w:pPr>
                        <w:pStyle w:val="NoSpacing"/>
                        <w:rPr>
                          <w:rStyle w:val="A5"/>
                          <w:color w:val="595959"/>
                          <w:sz w:val="18"/>
                          <w:szCs w:val="20"/>
                        </w:rPr>
                      </w:pPr>
                    </w:p>
                    <w:p w14:paraId="22162FA3" w14:textId="77777777" w:rsidR="007C4FE8" w:rsidRPr="00DB083F" w:rsidRDefault="007C4FE8" w:rsidP="007C4FE8">
                      <w:pPr>
                        <w:pStyle w:val="NoSpacing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 V</w:t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24973C58" wp14:editId="58F2CDB7">
                            <wp:extent cx="2540" cy="2540"/>
                            <wp:effectExtent l="0" t="0" r="0" b="0"/>
                            <wp:docPr id="48" name="Picture 4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40" cy="25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7C4FE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 wp14:anchorId="1FD4CEB5" wp14:editId="79922DAF">
                <wp:simplePos x="0" y="0"/>
                <wp:positionH relativeFrom="column">
                  <wp:posOffset>4415546</wp:posOffset>
                </wp:positionH>
                <wp:positionV relativeFrom="paragraph">
                  <wp:posOffset>2123508</wp:posOffset>
                </wp:positionV>
                <wp:extent cx="194310" cy="227965"/>
                <wp:effectExtent l="0" t="0" r="0" b="0"/>
                <wp:wrapThrough wrapText="bothSides">
                  <wp:wrapPolygon edited="0">
                    <wp:start x="7059" y="2407"/>
                    <wp:lineTo x="7059" y="18050"/>
                    <wp:lineTo x="12706" y="18050"/>
                    <wp:lineTo x="12706" y="2407"/>
                    <wp:lineTo x="7059" y="2407"/>
                  </wp:wrapPolygon>
                </wp:wrapThrough>
                <wp:docPr id="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" cy="2279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0BEDDF" w14:textId="50962346" w:rsidR="007C4FE8" w:rsidRPr="003676A5" w:rsidRDefault="00F2603A" w:rsidP="007C4FE8">
                            <w:pPr>
                              <w:pStyle w:val="NoSpacing"/>
                              <w:rPr>
                                <w:rStyle w:val="A5"/>
                                <w:color w:val="000000" w:themeColor="text1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Style w:val="A5"/>
                                <w:color w:val="000000" w:themeColor="text1"/>
                                <w:sz w:val="18"/>
                                <w:szCs w:val="20"/>
                              </w:rPr>
                              <w:t>0</w:t>
                            </w:r>
                            <w:r w:rsidR="007C4FE8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85332B0" wp14:editId="4ACC35FF">
                                  <wp:extent cx="2540" cy="2540"/>
                                  <wp:effectExtent l="0" t="0" r="0" b="0"/>
                                  <wp:docPr id="49" name="Picture 4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0" cy="25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9B15E87" w14:textId="77777777" w:rsidR="007C4FE8" w:rsidRPr="00DB083F" w:rsidRDefault="007C4FE8" w:rsidP="007C4FE8">
                            <w:pPr>
                              <w:pStyle w:val="NoSpacing"/>
                              <w:rPr>
                                <w:rStyle w:val="A5"/>
                                <w:color w:val="595959"/>
                                <w:sz w:val="18"/>
                                <w:szCs w:val="20"/>
                              </w:rPr>
                            </w:pPr>
                          </w:p>
                          <w:p w14:paraId="448424B4" w14:textId="77777777" w:rsidR="007C4FE8" w:rsidRPr="00DB083F" w:rsidRDefault="007C4FE8" w:rsidP="007C4FE8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 V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74049FC" wp14:editId="186313ED">
                                  <wp:extent cx="2540" cy="2540"/>
                                  <wp:effectExtent l="0" t="0" r="0" b="0"/>
                                  <wp:docPr id="50" name="Picture 5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0" cy="25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D4CEB5" id="_x0000_s1032" type="#_x0000_t202" style="position:absolute;margin-left:347.7pt;margin-top:167.2pt;width:15.3pt;height:17.95pt;z-index:2516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" filled="f" stroked="f">
                <v:textbox>
                  <w:txbxContent>
                    <w:p w14:paraId="390BEDDF" w14:textId="50962346" w:rsidR="007C4FE8" w:rsidRPr="003676A5" w:rsidRDefault="00F2603A" w:rsidP="007C4FE8">
                      <w:pPr>
                        <w:pStyle w:val="NoSpacing"/>
                        <w:rPr>
                          <w:rStyle w:val="A5"/>
                          <w:color w:val="000000" w:themeColor="text1"/>
                          <w:sz w:val="18"/>
                          <w:szCs w:val="20"/>
                        </w:rPr>
                      </w:pPr>
                      <w:r>
                        <w:rPr>
                          <w:rStyle w:val="A5"/>
                          <w:color w:val="000000" w:themeColor="text1"/>
                          <w:sz w:val="18"/>
                          <w:szCs w:val="20"/>
                        </w:rPr>
                        <w:t>0</w:t>
                      </w:r>
                      <w:r w:rsidR="007C4FE8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185332B0" wp14:editId="4ACC35FF">
                            <wp:extent cx="2540" cy="2540"/>
                            <wp:effectExtent l="0" t="0" r="0" b="0"/>
                            <wp:docPr id="49" name="Picture 4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40" cy="25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9B15E87" w14:textId="77777777" w:rsidR="007C4FE8" w:rsidRPr="00DB083F" w:rsidRDefault="007C4FE8" w:rsidP="007C4FE8">
                      <w:pPr>
                        <w:pStyle w:val="NoSpacing"/>
                        <w:rPr>
                          <w:rStyle w:val="A5"/>
                          <w:color w:val="595959"/>
                          <w:sz w:val="18"/>
                          <w:szCs w:val="20"/>
                        </w:rPr>
                      </w:pPr>
                    </w:p>
                    <w:p w14:paraId="448424B4" w14:textId="77777777" w:rsidR="007C4FE8" w:rsidRPr="00DB083F" w:rsidRDefault="007C4FE8" w:rsidP="007C4FE8">
                      <w:pPr>
                        <w:pStyle w:val="NoSpacing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 V</w:t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174049FC" wp14:editId="186313ED">
                            <wp:extent cx="2540" cy="2540"/>
                            <wp:effectExtent l="0" t="0" r="0" b="0"/>
                            <wp:docPr id="50" name="Picture 5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40" cy="25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7C4FE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743CA7F0" wp14:editId="51C621CF">
                <wp:simplePos x="0" y="0"/>
                <wp:positionH relativeFrom="column">
                  <wp:posOffset>4153657</wp:posOffset>
                </wp:positionH>
                <wp:positionV relativeFrom="paragraph">
                  <wp:posOffset>2123508</wp:posOffset>
                </wp:positionV>
                <wp:extent cx="194310" cy="227965"/>
                <wp:effectExtent l="0" t="0" r="0" b="0"/>
                <wp:wrapThrough wrapText="bothSides">
                  <wp:wrapPolygon edited="0">
                    <wp:start x="7059" y="2407"/>
                    <wp:lineTo x="7059" y="18050"/>
                    <wp:lineTo x="12706" y="18050"/>
                    <wp:lineTo x="12706" y="2407"/>
                    <wp:lineTo x="7059" y="2407"/>
                  </wp:wrapPolygon>
                </wp:wrapThrough>
                <wp:docPr id="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" cy="2279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085B6E" w14:textId="38E714A5" w:rsidR="007C4FE8" w:rsidRPr="003676A5" w:rsidRDefault="00F2603A" w:rsidP="007C4FE8">
                            <w:pPr>
                              <w:pStyle w:val="NoSpacing"/>
                              <w:rPr>
                                <w:rStyle w:val="A5"/>
                                <w:color w:val="000000" w:themeColor="text1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Style w:val="A5"/>
                                <w:color w:val="000000" w:themeColor="text1"/>
                                <w:sz w:val="18"/>
                                <w:szCs w:val="20"/>
                              </w:rPr>
                              <w:t>8</w:t>
                            </w:r>
                            <w:r w:rsidR="007C4FE8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0F5DC63" wp14:editId="13148853">
                                  <wp:extent cx="2540" cy="2540"/>
                                  <wp:effectExtent l="0" t="0" r="0" b="0"/>
                                  <wp:docPr id="51" name="Picture 5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0" cy="25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EA87458" w14:textId="77777777" w:rsidR="007C4FE8" w:rsidRPr="00DB083F" w:rsidRDefault="007C4FE8" w:rsidP="007C4FE8">
                            <w:pPr>
                              <w:pStyle w:val="NoSpacing"/>
                              <w:rPr>
                                <w:rStyle w:val="A5"/>
                                <w:color w:val="595959"/>
                                <w:sz w:val="18"/>
                                <w:szCs w:val="20"/>
                              </w:rPr>
                            </w:pPr>
                          </w:p>
                          <w:p w14:paraId="1F84536D" w14:textId="77777777" w:rsidR="007C4FE8" w:rsidRPr="00DB083F" w:rsidRDefault="007C4FE8" w:rsidP="007C4FE8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 V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5BEA123" wp14:editId="4D386C0B">
                                  <wp:extent cx="2540" cy="2540"/>
                                  <wp:effectExtent l="0" t="0" r="0" b="0"/>
                                  <wp:docPr id="52" name="Picture 5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0" cy="25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3CA7F0" id="_x0000_s1033" type="#_x0000_t202" style="position:absolute;margin-left:327.05pt;margin-top:167.2pt;width:15.3pt;height:17.95pt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" filled="f" stroked="f">
                <v:textbox>
                  <w:txbxContent>
                    <w:p w14:paraId="7F085B6E" w14:textId="38E714A5" w:rsidR="007C4FE8" w:rsidRPr="003676A5" w:rsidRDefault="00F2603A" w:rsidP="007C4FE8">
                      <w:pPr>
                        <w:pStyle w:val="NoSpacing"/>
                        <w:rPr>
                          <w:rStyle w:val="A5"/>
                          <w:color w:val="000000" w:themeColor="text1"/>
                          <w:sz w:val="18"/>
                          <w:szCs w:val="20"/>
                        </w:rPr>
                      </w:pPr>
                      <w:r>
                        <w:rPr>
                          <w:rStyle w:val="A5"/>
                          <w:color w:val="000000" w:themeColor="text1"/>
                          <w:sz w:val="18"/>
                          <w:szCs w:val="20"/>
                        </w:rPr>
                        <w:t>8</w:t>
                      </w:r>
                      <w:r w:rsidR="007C4FE8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20F5DC63" wp14:editId="13148853">
                            <wp:extent cx="2540" cy="2540"/>
                            <wp:effectExtent l="0" t="0" r="0" b="0"/>
                            <wp:docPr id="51" name="Picture 5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40" cy="25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EA87458" w14:textId="77777777" w:rsidR="007C4FE8" w:rsidRPr="00DB083F" w:rsidRDefault="007C4FE8" w:rsidP="007C4FE8">
                      <w:pPr>
                        <w:pStyle w:val="NoSpacing"/>
                        <w:rPr>
                          <w:rStyle w:val="A5"/>
                          <w:color w:val="595959"/>
                          <w:sz w:val="18"/>
                          <w:szCs w:val="20"/>
                        </w:rPr>
                      </w:pPr>
                    </w:p>
                    <w:p w14:paraId="1F84536D" w14:textId="77777777" w:rsidR="007C4FE8" w:rsidRPr="00DB083F" w:rsidRDefault="007C4FE8" w:rsidP="007C4FE8">
                      <w:pPr>
                        <w:pStyle w:val="NoSpacing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 V</w:t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15BEA123" wp14:editId="4D386C0B">
                            <wp:extent cx="2540" cy="2540"/>
                            <wp:effectExtent l="0" t="0" r="0" b="0"/>
                            <wp:docPr id="52" name="Picture 5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40" cy="25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7C4FE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20A0FA6E" wp14:editId="0CFDC8AD">
                <wp:simplePos x="0" y="0"/>
                <wp:positionH relativeFrom="column">
                  <wp:posOffset>3907048</wp:posOffset>
                </wp:positionH>
                <wp:positionV relativeFrom="paragraph">
                  <wp:posOffset>2123508</wp:posOffset>
                </wp:positionV>
                <wp:extent cx="194310" cy="227965"/>
                <wp:effectExtent l="0" t="0" r="0" b="0"/>
                <wp:wrapThrough wrapText="bothSides">
                  <wp:wrapPolygon edited="0">
                    <wp:start x="7059" y="2407"/>
                    <wp:lineTo x="7059" y="18050"/>
                    <wp:lineTo x="12706" y="18050"/>
                    <wp:lineTo x="12706" y="2407"/>
                    <wp:lineTo x="7059" y="2407"/>
                  </wp:wrapPolygon>
                </wp:wrapThrough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" cy="2279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C6F784" w14:textId="3F64CB7F" w:rsidR="007C4FE8" w:rsidRPr="003676A5" w:rsidRDefault="00F2603A" w:rsidP="007C4FE8">
                            <w:pPr>
                              <w:pStyle w:val="NoSpacing"/>
                              <w:rPr>
                                <w:rStyle w:val="A5"/>
                                <w:color w:val="000000" w:themeColor="text1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Style w:val="A5"/>
                                <w:color w:val="000000" w:themeColor="text1"/>
                                <w:sz w:val="18"/>
                                <w:szCs w:val="20"/>
                              </w:rPr>
                              <w:t>8</w:t>
                            </w:r>
                            <w:r w:rsidR="007C4FE8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A33FA11" wp14:editId="770D22CF">
                                  <wp:extent cx="2540" cy="2540"/>
                                  <wp:effectExtent l="0" t="0" r="0" b="0"/>
                                  <wp:docPr id="53" name="Picture 5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0" cy="25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8126D47" w14:textId="77777777" w:rsidR="007C4FE8" w:rsidRPr="00DB083F" w:rsidRDefault="007C4FE8" w:rsidP="007C4FE8">
                            <w:pPr>
                              <w:pStyle w:val="NoSpacing"/>
                              <w:rPr>
                                <w:rStyle w:val="A5"/>
                                <w:color w:val="595959"/>
                                <w:sz w:val="18"/>
                                <w:szCs w:val="20"/>
                              </w:rPr>
                            </w:pPr>
                          </w:p>
                          <w:p w14:paraId="65F70D0A" w14:textId="77777777" w:rsidR="007C4FE8" w:rsidRPr="00DB083F" w:rsidRDefault="007C4FE8" w:rsidP="007C4FE8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 V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DFD47B9" wp14:editId="08B56D09">
                                  <wp:extent cx="2540" cy="2540"/>
                                  <wp:effectExtent l="0" t="0" r="0" b="0"/>
                                  <wp:docPr id="54" name="Picture 5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0" cy="25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A0FA6E" id="_x0000_s1034" type="#_x0000_t202" style="position:absolute;margin-left:307.65pt;margin-top:167.2pt;width:15.3pt;height:17.95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" filled="f" stroked="f">
                <v:textbox>
                  <w:txbxContent>
                    <w:p w14:paraId="6CC6F784" w14:textId="3F64CB7F" w:rsidR="007C4FE8" w:rsidRPr="003676A5" w:rsidRDefault="00F2603A" w:rsidP="007C4FE8">
                      <w:pPr>
                        <w:pStyle w:val="NoSpacing"/>
                        <w:rPr>
                          <w:rStyle w:val="A5"/>
                          <w:color w:val="000000" w:themeColor="text1"/>
                          <w:sz w:val="18"/>
                          <w:szCs w:val="20"/>
                        </w:rPr>
                      </w:pPr>
                      <w:r>
                        <w:rPr>
                          <w:rStyle w:val="A5"/>
                          <w:color w:val="000000" w:themeColor="text1"/>
                          <w:sz w:val="18"/>
                          <w:szCs w:val="20"/>
                        </w:rPr>
                        <w:t>8</w:t>
                      </w:r>
                      <w:r w:rsidR="007C4FE8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A33FA11" wp14:editId="770D22CF">
                            <wp:extent cx="2540" cy="2540"/>
                            <wp:effectExtent l="0" t="0" r="0" b="0"/>
                            <wp:docPr id="53" name="Picture 5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40" cy="25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8126D47" w14:textId="77777777" w:rsidR="007C4FE8" w:rsidRPr="00DB083F" w:rsidRDefault="007C4FE8" w:rsidP="007C4FE8">
                      <w:pPr>
                        <w:pStyle w:val="NoSpacing"/>
                        <w:rPr>
                          <w:rStyle w:val="A5"/>
                          <w:color w:val="595959"/>
                          <w:sz w:val="18"/>
                          <w:szCs w:val="20"/>
                        </w:rPr>
                      </w:pPr>
                    </w:p>
                    <w:p w14:paraId="65F70D0A" w14:textId="77777777" w:rsidR="007C4FE8" w:rsidRPr="00DB083F" w:rsidRDefault="007C4FE8" w:rsidP="007C4FE8">
                      <w:pPr>
                        <w:pStyle w:val="NoSpacing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 V</w:t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DFD47B9" wp14:editId="08B56D09">
                            <wp:extent cx="2540" cy="2540"/>
                            <wp:effectExtent l="0" t="0" r="0" b="0"/>
                            <wp:docPr id="54" name="Picture 5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40" cy="25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7C4FE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2F3F403B" wp14:editId="3FB062B1">
                <wp:simplePos x="0" y="0"/>
                <wp:positionH relativeFrom="column">
                  <wp:posOffset>3641387</wp:posOffset>
                </wp:positionH>
                <wp:positionV relativeFrom="paragraph">
                  <wp:posOffset>2123508</wp:posOffset>
                </wp:positionV>
                <wp:extent cx="194310" cy="227965"/>
                <wp:effectExtent l="0" t="0" r="0" b="0"/>
                <wp:wrapThrough wrapText="bothSides">
                  <wp:wrapPolygon edited="0">
                    <wp:start x="7059" y="2407"/>
                    <wp:lineTo x="7059" y="18050"/>
                    <wp:lineTo x="12706" y="18050"/>
                    <wp:lineTo x="12706" y="2407"/>
                    <wp:lineTo x="7059" y="2407"/>
                  </wp:wrapPolygon>
                </wp:wrapThrough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" cy="2279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EDCB8D" w14:textId="5C9FAA51" w:rsidR="007C4FE8" w:rsidRPr="003676A5" w:rsidRDefault="00F2603A" w:rsidP="007C4FE8">
                            <w:pPr>
                              <w:pStyle w:val="NoSpacing"/>
                              <w:rPr>
                                <w:rStyle w:val="A5"/>
                                <w:color w:val="000000" w:themeColor="text1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Style w:val="A5"/>
                                <w:color w:val="000000" w:themeColor="text1"/>
                                <w:sz w:val="18"/>
                                <w:szCs w:val="20"/>
                              </w:rPr>
                              <w:t>5</w:t>
                            </w:r>
                            <w:r w:rsidR="007C4FE8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C76CA7B" wp14:editId="2442CEA4">
                                  <wp:extent cx="2540" cy="2540"/>
                                  <wp:effectExtent l="0" t="0" r="0" b="0"/>
                                  <wp:docPr id="55" name="Picture 5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0" cy="25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2A6BEB5" w14:textId="77777777" w:rsidR="007C4FE8" w:rsidRPr="00DB083F" w:rsidRDefault="007C4FE8" w:rsidP="007C4FE8">
                            <w:pPr>
                              <w:pStyle w:val="NoSpacing"/>
                              <w:rPr>
                                <w:rStyle w:val="A5"/>
                                <w:color w:val="595959"/>
                                <w:sz w:val="18"/>
                                <w:szCs w:val="20"/>
                              </w:rPr>
                            </w:pPr>
                          </w:p>
                          <w:p w14:paraId="31EF0178" w14:textId="77777777" w:rsidR="007C4FE8" w:rsidRPr="00DB083F" w:rsidRDefault="007C4FE8" w:rsidP="007C4FE8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 V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1FE2A18" wp14:editId="7EA19D40">
                                  <wp:extent cx="2540" cy="2540"/>
                                  <wp:effectExtent l="0" t="0" r="0" b="0"/>
                                  <wp:docPr id="56" name="Picture 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0" cy="25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3F403B" id="_x0000_s1035" type="#_x0000_t202" style="position:absolute;margin-left:286.7pt;margin-top:167.2pt;width:15.3pt;height:17.95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" filled="f" stroked="f">
                <v:textbox>
                  <w:txbxContent>
                    <w:p w14:paraId="69EDCB8D" w14:textId="5C9FAA51" w:rsidR="007C4FE8" w:rsidRPr="003676A5" w:rsidRDefault="00F2603A" w:rsidP="007C4FE8">
                      <w:pPr>
                        <w:pStyle w:val="NoSpacing"/>
                        <w:rPr>
                          <w:rStyle w:val="A5"/>
                          <w:color w:val="000000" w:themeColor="text1"/>
                          <w:sz w:val="18"/>
                          <w:szCs w:val="20"/>
                        </w:rPr>
                      </w:pPr>
                      <w:r>
                        <w:rPr>
                          <w:rStyle w:val="A5"/>
                          <w:color w:val="000000" w:themeColor="text1"/>
                          <w:sz w:val="18"/>
                          <w:szCs w:val="20"/>
                        </w:rPr>
                        <w:t>5</w:t>
                      </w:r>
                      <w:r w:rsidR="007C4FE8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C76CA7B" wp14:editId="2442CEA4">
                            <wp:extent cx="2540" cy="2540"/>
                            <wp:effectExtent l="0" t="0" r="0" b="0"/>
                            <wp:docPr id="55" name="Picture 5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40" cy="25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2A6BEB5" w14:textId="77777777" w:rsidR="007C4FE8" w:rsidRPr="00DB083F" w:rsidRDefault="007C4FE8" w:rsidP="007C4FE8">
                      <w:pPr>
                        <w:pStyle w:val="NoSpacing"/>
                        <w:rPr>
                          <w:rStyle w:val="A5"/>
                          <w:color w:val="595959"/>
                          <w:sz w:val="18"/>
                          <w:szCs w:val="20"/>
                        </w:rPr>
                      </w:pPr>
                    </w:p>
                    <w:p w14:paraId="31EF0178" w14:textId="77777777" w:rsidR="007C4FE8" w:rsidRPr="00DB083F" w:rsidRDefault="007C4FE8" w:rsidP="007C4FE8">
                      <w:pPr>
                        <w:pStyle w:val="NoSpacing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 V</w:t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1FE2A18" wp14:editId="7EA19D40">
                            <wp:extent cx="2540" cy="2540"/>
                            <wp:effectExtent l="0" t="0" r="0" b="0"/>
                            <wp:docPr id="56" name="Picture 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40" cy="25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7C4FE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070F5563" wp14:editId="7AC16FE0">
                <wp:simplePos x="0" y="0"/>
                <wp:positionH relativeFrom="column">
                  <wp:posOffset>3351652</wp:posOffset>
                </wp:positionH>
                <wp:positionV relativeFrom="paragraph">
                  <wp:posOffset>2123508</wp:posOffset>
                </wp:positionV>
                <wp:extent cx="194310" cy="227965"/>
                <wp:effectExtent l="0" t="0" r="0" b="0"/>
                <wp:wrapThrough wrapText="bothSides">
                  <wp:wrapPolygon edited="0">
                    <wp:start x="7059" y="2407"/>
                    <wp:lineTo x="7059" y="18050"/>
                    <wp:lineTo x="12706" y="18050"/>
                    <wp:lineTo x="12706" y="2407"/>
                    <wp:lineTo x="7059" y="2407"/>
                  </wp:wrapPolygon>
                </wp:wrapThrough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" cy="2279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A82C33" w14:textId="63BF6D70" w:rsidR="007C4FE8" w:rsidRPr="003676A5" w:rsidRDefault="00F2603A" w:rsidP="007C4FE8">
                            <w:pPr>
                              <w:pStyle w:val="NoSpacing"/>
                              <w:rPr>
                                <w:rStyle w:val="A5"/>
                                <w:color w:val="000000" w:themeColor="text1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Style w:val="A5"/>
                                <w:color w:val="000000" w:themeColor="text1"/>
                                <w:sz w:val="18"/>
                                <w:szCs w:val="20"/>
                              </w:rPr>
                              <w:t>2</w:t>
                            </w:r>
                            <w:r w:rsidR="007C4FE8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78A536C" wp14:editId="60AF0237">
                                  <wp:extent cx="2540" cy="2540"/>
                                  <wp:effectExtent l="0" t="0" r="0" b="0"/>
                                  <wp:docPr id="57" name="Picture 5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0" cy="25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FB46430" w14:textId="77777777" w:rsidR="007C4FE8" w:rsidRPr="00DB083F" w:rsidRDefault="007C4FE8" w:rsidP="007C4FE8">
                            <w:pPr>
                              <w:pStyle w:val="NoSpacing"/>
                              <w:rPr>
                                <w:rStyle w:val="A5"/>
                                <w:color w:val="595959"/>
                                <w:sz w:val="18"/>
                                <w:szCs w:val="20"/>
                              </w:rPr>
                            </w:pPr>
                          </w:p>
                          <w:p w14:paraId="0674601B" w14:textId="77777777" w:rsidR="007C4FE8" w:rsidRPr="00DB083F" w:rsidRDefault="007C4FE8" w:rsidP="007C4FE8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 V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4F4E9B9" wp14:editId="32B72DB5">
                                  <wp:extent cx="2540" cy="2540"/>
                                  <wp:effectExtent l="0" t="0" r="0" b="0"/>
                                  <wp:docPr id="58" name="Picture 5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0" cy="25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0F5563" id="_x0000_s1036" type="#_x0000_t202" style="position:absolute;margin-left:263.9pt;margin-top:167.2pt;width:15.3pt;height:17.95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" filled="f" stroked="f">
                <v:textbox>
                  <w:txbxContent>
                    <w:p w14:paraId="25A82C33" w14:textId="63BF6D70" w:rsidR="007C4FE8" w:rsidRPr="003676A5" w:rsidRDefault="00F2603A" w:rsidP="007C4FE8">
                      <w:pPr>
                        <w:pStyle w:val="NoSpacing"/>
                        <w:rPr>
                          <w:rStyle w:val="A5"/>
                          <w:color w:val="000000" w:themeColor="text1"/>
                          <w:sz w:val="18"/>
                          <w:szCs w:val="20"/>
                        </w:rPr>
                      </w:pPr>
                      <w:r>
                        <w:rPr>
                          <w:rStyle w:val="A5"/>
                          <w:color w:val="000000" w:themeColor="text1"/>
                          <w:sz w:val="18"/>
                          <w:szCs w:val="20"/>
                        </w:rPr>
                        <w:t>2</w:t>
                      </w:r>
                      <w:r w:rsidR="007C4FE8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78A536C" wp14:editId="60AF0237">
                            <wp:extent cx="2540" cy="2540"/>
                            <wp:effectExtent l="0" t="0" r="0" b="0"/>
                            <wp:docPr id="57" name="Picture 5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40" cy="25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FB46430" w14:textId="77777777" w:rsidR="007C4FE8" w:rsidRPr="00DB083F" w:rsidRDefault="007C4FE8" w:rsidP="007C4FE8">
                      <w:pPr>
                        <w:pStyle w:val="NoSpacing"/>
                        <w:rPr>
                          <w:rStyle w:val="A5"/>
                          <w:color w:val="595959"/>
                          <w:sz w:val="18"/>
                          <w:szCs w:val="20"/>
                        </w:rPr>
                      </w:pPr>
                    </w:p>
                    <w:p w14:paraId="0674601B" w14:textId="77777777" w:rsidR="007C4FE8" w:rsidRPr="00DB083F" w:rsidRDefault="007C4FE8" w:rsidP="007C4FE8">
                      <w:pPr>
                        <w:pStyle w:val="NoSpacing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 V</w:t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4F4E9B9" wp14:editId="32B72DB5">
                            <wp:extent cx="2540" cy="2540"/>
                            <wp:effectExtent l="0" t="0" r="0" b="0"/>
                            <wp:docPr id="58" name="Picture 5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40" cy="25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7C4FE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69376AE7" wp14:editId="3D6B646C">
                <wp:simplePos x="0" y="0"/>
                <wp:positionH relativeFrom="column">
                  <wp:posOffset>3102556</wp:posOffset>
                </wp:positionH>
                <wp:positionV relativeFrom="paragraph">
                  <wp:posOffset>2123508</wp:posOffset>
                </wp:positionV>
                <wp:extent cx="194310" cy="227965"/>
                <wp:effectExtent l="0" t="0" r="0" b="0"/>
                <wp:wrapThrough wrapText="bothSides">
                  <wp:wrapPolygon edited="0">
                    <wp:start x="7059" y="2407"/>
                    <wp:lineTo x="7059" y="18050"/>
                    <wp:lineTo x="12706" y="18050"/>
                    <wp:lineTo x="12706" y="2407"/>
                    <wp:lineTo x="7059" y="2407"/>
                  </wp:wrapPolygon>
                </wp:wrapThrough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" cy="2279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7861EB" w14:textId="48607E18" w:rsidR="007C4FE8" w:rsidRPr="003676A5" w:rsidRDefault="00F2603A" w:rsidP="007C4FE8">
                            <w:pPr>
                              <w:pStyle w:val="NoSpacing"/>
                              <w:rPr>
                                <w:rStyle w:val="A5"/>
                                <w:color w:val="000000" w:themeColor="text1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Style w:val="A5"/>
                                <w:color w:val="000000" w:themeColor="text1"/>
                                <w:sz w:val="18"/>
                                <w:szCs w:val="20"/>
                              </w:rPr>
                              <w:t>0</w:t>
                            </w:r>
                            <w:r w:rsidR="007C4FE8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A548CBA" wp14:editId="52DDB0E9">
                                  <wp:extent cx="2540" cy="2540"/>
                                  <wp:effectExtent l="0" t="0" r="0" b="0"/>
                                  <wp:docPr id="59" name="Picture 5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0" cy="25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551273F" w14:textId="77777777" w:rsidR="007C4FE8" w:rsidRPr="00DB083F" w:rsidRDefault="007C4FE8" w:rsidP="007C4FE8">
                            <w:pPr>
                              <w:pStyle w:val="NoSpacing"/>
                              <w:rPr>
                                <w:rStyle w:val="A5"/>
                                <w:color w:val="595959"/>
                                <w:sz w:val="18"/>
                                <w:szCs w:val="20"/>
                              </w:rPr>
                            </w:pPr>
                          </w:p>
                          <w:p w14:paraId="555B828A" w14:textId="06139666" w:rsidR="007C4FE8" w:rsidRPr="00DB083F" w:rsidRDefault="007C4FE8" w:rsidP="007C4FE8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 V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87D888B" wp14:editId="678F61CE">
                                  <wp:extent cx="2540" cy="2540"/>
                                  <wp:effectExtent l="0" t="0" r="0" b="0"/>
                                  <wp:docPr id="60" name="Picture 6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0" cy="25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376AE7" id="_x0000_s1037" type="#_x0000_t202" style="position:absolute;margin-left:244.3pt;margin-top:167.2pt;width:15.3pt;height:17.95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" filled="f" stroked="f">
                <v:textbox>
                  <w:txbxContent>
                    <w:p w14:paraId="207861EB" w14:textId="48607E18" w:rsidR="007C4FE8" w:rsidRPr="003676A5" w:rsidRDefault="00F2603A" w:rsidP="007C4FE8">
                      <w:pPr>
                        <w:pStyle w:val="NoSpacing"/>
                        <w:rPr>
                          <w:rStyle w:val="A5"/>
                          <w:color w:val="000000" w:themeColor="text1"/>
                          <w:sz w:val="18"/>
                          <w:szCs w:val="20"/>
                        </w:rPr>
                      </w:pPr>
                      <w:r>
                        <w:rPr>
                          <w:rStyle w:val="A5"/>
                          <w:color w:val="000000" w:themeColor="text1"/>
                          <w:sz w:val="18"/>
                          <w:szCs w:val="20"/>
                        </w:rPr>
                        <w:t>0</w:t>
                      </w:r>
                      <w:r w:rsidR="007C4FE8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A548CBA" wp14:editId="52DDB0E9">
                            <wp:extent cx="2540" cy="2540"/>
                            <wp:effectExtent l="0" t="0" r="0" b="0"/>
                            <wp:docPr id="59" name="Picture 5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40" cy="25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551273F" w14:textId="77777777" w:rsidR="007C4FE8" w:rsidRPr="00DB083F" w:rsidRDefault="007C4FE8" w:rsidP="007C4FE8">
                      <w:pPr>
                        <w:pStyle w:val="NoSpacing"/>
                        <w:rPr>
                          <w:rStyle w:val="A5"/>
                          <w:color w:val="595959"/>
                          <w:sz w:val="18"/>
                          <w:szCs w:val="20"/>
                        </w:rPr>
                      </w:pPr>
                    </w:p>
                    <w:p w14:paraId="555B828A" w14:textId="06139666" w:rsidR="007C4FE8" w:rsidRPr="00DB083F" w:rsidRDefault="007C4FE8" w:rsidP="007C4FE8">
                      <w:pPr>
                        <w:pStyle w:val="NoSpacing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 V</w:t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87D888B" wp14:editId="678F61CE">
                            <wp:extent cx="2540" cy="2540"/>
                            <wp:effectExtent l="0" t="0" r="0" b="0"/>
                            <wp:docPr id="60" name="Picture 6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40" cy="25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7C4FE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4673C5CC" wp14:editId="25A0AF78">
                <wp:simplePos x="0" y="0"/>
                <wp:positionH relativeFrom="column">
                  <wp:posOffset>1980956</wp:posOffset>
                </wp:positionH>
                <wp:positionV relativeFrom="paragraph">
                  <wp:posOffset>2123508</wp:posOffset>
                </wp:positionV>
                <wp:extent cx="194310" cy="227965"/>
                <wp:effectExtent l="0" t="0" r="0" b="0"/>
                <wp:wrapThrough wrapText="bothSides">
                  <wp:wrapPolygon edited="0">
                    <wp:start x="7059" y="2407"/>
                    <wp:lineTo x="7059" y="18050"/>
                    <wp:lineTo x="12706" y="18050"/>
                    <wp:lineTo x="12706" y="2407"/>
                    <wp:lineTo x="7059" y="2407"/>
                  </wp:wrapPolygon>
                </wp:wrapThrough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" cy="2279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CC71CC" w14:textId="27A696AF" w:rsidR="007C4FE8" w:rsidRPr="003676A5" w:rsidRDefault="00F2603A" w:rsidP="007C4FE8">
                            <w:pPr>
                              <w:pStyle w:val="NoSpacing"/>
                              <w:rPr>
                                <w:rStyle w:val="A5"/>
                                <w:color w:val="000000" w:themeColor="text1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Style w:val="A5"/>
                                <w:color w:val="000000" w:themeColor="text1"/>
                                <w:sz w:val="18"/>
                                <w:szCs w:val="20"/>
                              </w:rPr>
                              <w:t>0</w:t>
                            </w:r>
                          </w:p>
                          <w:p w14:paraId="40368B88" w14:textId="77777777" w:rsidR="007C4FE8" w:rsidRPr="00DB083F" w:rsidRDefault="007C4FE8" w:rsidP="007C4FE8">
                            <w:pPr>
                              <w:pStyle w:val="NoSpacing"/>
                              <w:rPr>
                                <w:rStyle w:val="A5"/>
                                <w:color w:val="595959"/>
                                <w:sz w:val="18"/>
                                <w:szCs w:val="20"/>
                              </w:rPr>
                            </w:pPr>
                          </w:p>
                          <w:p w14:paraId="0793B3F4" w14:textId="77777777" w:rsidR="007C4FE8" w:rsidRPr="00DB083F" w:rsidRDefault="007C4FE8" w:rsidP="007C4FE8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73C5CC" id="_x0000_s1038" type="#_x0000_t202" style="position:absolute;margin-left:156pt;margin-top:167.2pt;width:15.3pt;height:17.95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" filled="f" stroked="f">
                <v:textbox>
                  <w:txbxContent>
                    <w:p w14:paraId="6ACC71CC" w14:textId="27A696AF" w:rsidR="007C4FE8" w:rsidRPr="003676A5" w:rsidRDefault="00F2603A" w:rsidP="007C4FE8">
                      <w:pPr>
                        <w:pStyle w:val="NoSpacing"/>
                        <w:rPr>
                          <w:rStyle w:val="A5"/>
                          <w:color w:val="000000" w:themeColor="text1"/>
                          <w:sz w:val="18"/>
                          <w:szCs w:val="20"/>
                        </w:rPr>
                      </w:pPr>
                      <w:r>
                        <w:rPr>
                          <w:rStyle w:val="A5"/>
                          <w:color w:val="000000" w:themeColor="text1"/>
                          <w:sz w:val="18"/>
                          <w:szCs w:val="20"/>
                        </w:rPr>
                        <w:t>0</w:t>
                      </w:r>
                    </w:p>
                    <w:p w14:paraId="40368B88" w14:textId="77777777" w:rsidR="007C4FE8" w:rsidRPr="00DB083F" w:rsidRDefault="007C4FE8" w:rsidP="007C4FE8">
                      <w:pPr>
                        <w:pStyle w:val="NoSpacing"/>
                        <w:rPr>
                          <w:rStyle w:val="A5"/>
                          <w:color w:val="595959"/>
                          <w:sz w:val="18"/>
                          <w:szCs w:val="20"/>
                        </w:rPr>
                      </w:pPr>
                    </w:p>
                    <w:p w14:paraId="0793B3F4" w14:textId="77777777" w:rsidR="007C4FE8" w:rsidRPr="00DB083F" w:rsidRDefault="007C4FE8" w:rsidP="007C4FE8">
                      <w:pPr>
                        <w:pStyle w:val="NoSpacing"/>
                        <w:rPr>
                          <w:sz w:val="20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 w:rsidR="007C4FE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7EF9C3D6" wp14:editId="790909DE">
                <wp:simplePos x="0" y="0"/>
                <wp:positionH relativeFrom="column">
                  <wp:posOffset>1721269</wp:posOffset>
                </wp:positionH>
                <wp:positionV relativeFrom="paragraph">
                  <wp:posOffset>2123508</wp:posOffset>
                </wp:positionV>
                <wp:extent cx="194310" cy="227965"/>
                <wp:effectExtent l="0" t="0" r="0" b="0"/>
                <wp:wrapThrough wrapText="bothSides">
                  <wp:wrapPolygon edited="0">
                    <wp:start x="7059" y="2407"/>
                    <wp:lineTo x="7059" y="18050"/>
                    <wp:lineTo x="12706" y="18050"/>
                    <wp:lineTo x="12706" y="2407"/>
                    <wp:lineTo x="7059" y="2407"/>
                  </wp:wrapPolygon>
                </wp:wrapThrough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" cy="2279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C8E99F" w14:textId="774AE7F4" w:rsidR="007C4FE8" w:rsidRPr="003676A5" w:rsidRDefault="00F2603A" w:rsidP="007C4FE8">
                            <w:pPr>
                              <w:pStyle w:val="NoSpacing"/>
                              <w:rPr>
                                <w:rStyle w:val="A5"/>
                                <w:color w:val="000000" w:themeColor="text1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Style w:val="A5"/>
                                <w:color w:val="000000" w:themeColor="text1"/>
                                <w:sz w:val="18"/>
                                <w:szCs w:val="20"/>
                              </w:rPr>
                              <w:t>0</w:t>
                            </w:r>
                          </w:p>
                          <w:p w14:paraId="77B73DFE" w14:textId="77777777" w:rsidR="007C4FE8" w:rsidRPr="00DB083F" w:rsidRDefault="007C4FE8" w:rsidP="007C4FE8">
                            <w:pPr>
                              <w:pStyle w:val="NoSpacing"/>
                              <w:rPr>
                                <w:rStyle w:val="A5"/>
                                <w:color w:val="595959"/>
                                <w:sz w:val="18"/>
                                <w:szCs w:val="20"/>
                              </w:rPr>
                            </w:pPr>
                          </w:p>
                          <w:p w14:paraId="4BD2332E" w14:textId="77777777" w:rsidR="007C4FE8" w:rsidRPr="00DB083F" w:rsidRDefault="007C4FE8" w:rsidP="007C4FE8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F9C3D6" id="_x0000_s1039" type="#_x0000_t202" style="position:absolute;margin-left:135.55pt;margin-top:167.2pt;width:15.3pt;height:17.9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" filled="f" stroked="f">
                <v:textbox>
                  <w:txbxContent>
                    <w:p w14:paraId="35C8E99F" w14:textId="774AE7F4" w:rsidR="007C4FE8" w:rsidRPr="003676A5" w:rsidRDefault="00F2603A" w:rsidP="007C4FE8">
                      <w:pPr>
                        <w:pStyle w:val="NoSpacing"/>
                        <w:rPr>
                          <w:rStyle w:val="A5"/>
                          <w:color w:val="000000" w:themeColor="text1"/>
                          <w:sz w:val="18"/>
                          <w:szCs w:val="20"/>
                        </w:rPr>
                      </w:pPr>
                      <w:r>
                        <w:rPr>
                          <w:rStyle w:val="A5"/>
                          <w:color w:val="000000" w:themeColor="text1"/>
                          <w:sz w:val="18"/>
                          <w:szCs w:val="20"/>
                        </w:rPr>
                        <w:t>0</w:t>
                      </w:r>
                    </w:p>
                    <w:p w14:paraId="77B73DFE" w14:textId="77777777" w:rsidR="007C4FE8" w:rsidRPr="00DB083F" w:rsidRDefault="007C4FE8" w:rsidP="007C4FE8">
                      <w:pPr>
                        <w:pStyle w:val="NoSpacing"/>
                        <w:rPr>
                          <w:rStyle w:val="A5"/>
                          <w:color w:val="595959"/>
                          <w:sz w:val="18"/>
                          <w:szCs w:val="20"/>
                        </w:rPr>
                      </w:pPr>
                    </w:p>
                    <w:p w14:paraId="4BD2332E" w14:textId="77777777" w:rsidR="007C4FE8" w:rsidRPr="00DB083F" w:rsidRDefault="007C4FE8" w:rsidP="007C4FE8">
                      <w:pPr>
                        <w:pStyle w:val="NoSpacing"/>
                        <w:rPr>
                          <w:sz w:val="20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 w:rsidR="007C4FE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4A8633E5" wp14:editId="59308771">
                <wp:simplePos x="0" y="0"/>
                <wp:positionH relativeFrom="column">
                  <wp:posOffset>1338702</wp:posOffset>
                </wp:positionH>
                <wp:positionV relativeFrom="paragraph">
                  <wp:posOffset>2123508</wp:posOffset>
                </wp:positionV>
                <wp:extent cx="194310" cy="227965"/>
                <wp:effectExtent l="0" t="0" r="0" b="0"/>
                <wp:wrapThrough wrapText="bothSides">
                  <wp:wrapPolygon edited="0">
                    <wp:start x="7059" y="2407"/>
                    <wp:lineTo x="7059" y="18050"/>
                    <wp:lineTo x="12706" y="18050"/>
                    <wp:lineTo x="12706" y="2407"/>
                    <wp:lineTo x="7059" y="2407"/>
                  </wp:wrapPolygon>
                </wp:wrapThrough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" cy="2279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7B4AB3" w14:textId="26185181" w:rsidR="007C4FE8" w:rsidRPr="003676A5" w:rsidRDefault="00F2603A" w:rsidP="007C4FE8">
                            <w:pPr>
                              <w:pStyle w:val="NoSpacing"/>
                              <w:rPr>
                                <w:rStyle w:val="A5"/>
                                <w:color w:val="000000" w:themeColor="text1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Style w:val="A5"/>
                                <w:color w:val="000000" w:themeColor="text1"/>
                                <w:sz w:val="18"/>
                                <w:szCs w:val="20"/>
                              </w:rPr>
                              <w:t>4</w:t>
                            </w:r>
                          </w:p>
                          <w:p w14:paraId="73EDAFD5" w14:textId="77777777" w:rsidR="007C4FE8" w:rsidRPr="00DB083F" w:rsidRDefault="007C4FE8" w:rsidP="007C4FE8">
                            <w:pPr>
                              <w:pStyle w:val="NoSpacing"/>
                              <w:rPr>
                                <w:rStyle w:val="A5"/>
                                <w:color w:val="595959"/>
                                <w:sz w:val="18"/>
                                <w:szCs w:val="20"/>
                              </w:rPr>
                            </w:pPr>
                          </w:p>
                          <w:p w14:paraId="007F737F" w14:textId="77777777" w:rsidR="007C4FE8" w:rsidRPr="00DB083F" w:rsidRDefault="007C4FE8" w:rsidP="007C4FE8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8633E5" id="_x0000_s1040" type="#_x0000_t202" style="position:absolute;margin-left:105.4pt;margin-top:167.2pt;width:15.3pt;height:17.9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" filled="f" stroked="f">
                <v:textbox>
                  <w:txbxContent>
                    <w:p w14:paraId="6B7B4AB3" w14:textId="26185181" w:rsidR="007C4FE8" w:rsidRPr="003676A5" w:rsidRDefault="00F2603A" w:rsidP="007C4FE8">
                      <w:pPr>
                        <w:pStyle w:val="NoSpacing"/>
                        <w:rPr>
                          <w:rStyle w:val="A5"/>
                          <w:color w:val="000000" w:themeColor="text1"/>
                          <w:sz w:val="18"/>
                          <w:szCs w:val="20"/>
                        </w:rPr>
                      </w:pPr>
                      <w:r>
                        <w:rPr>
                          <w:rStyle w:val="A5"/>
                          <w:color w:val="000000" w:themeColor="text1"/>
                          <w:sz w:val="18"/>
                          <w:szCs w:val="20"/>
                        </w:rPr>
                        <w:t>4</w:t>
                      </w:r>
                    </w:p>
                    <w:p w14:paraId="73EDAFD5" w14:textId="77777777" w:rsidR="007C4FE8" w:rsidRPr="00DB083F" w:rsidRDefault="007C4FE8" w:rsidP="007C4FE8">
                      <w:pPr>
                        <w:pStyle w:val="NoSpacing"/>
                        <w:rPr>
                          <w:rStyle w:val="A5"/>
                          <w:color w:val="595959"/>
                          <w:sz w:val="18"/>
                          <w:szCs w:val="20"/>
                        </w:rPr>
                      </w:pPr>
                    </w:p>
                    <w:p w14:paraId="007F737F" w14:textId="77777777" w:rsidR="007C4FE8" w:rsidRPr="00DB083F" w:rsidRDefault="007C4FE8" w:rsidP="007C4FE8">
                      <w:pPr>
                        <w:pStyle w:val="NoSpacing"/>
                        <w:rPr>
                          <w:sz w:val="20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 w:rsidR="007C4FE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6A438650" wp14:editId="7919BD2C">
                <wp:simplePos x="0" y="0"/>
                <wp:positionH relativeFrom="column">
                  <wp:posOffset>1086836</wp:posOffset>
                </wp:positionH>
                <wp:positionV relativeFrom="paragraph">
                  <wp:posOffset>2123508</wp:posOffset>
                </wp:positionV>
                <wp:extent cx="194310" cy="227965"/>
                <wp:effectExtent l="0" t="0" r="0" b="0"/>
                <wp:wrapThrough wrapText="bothSides">
                  <wp:wrapPolygon edited="0">
                    <wp:start x="7059" y="2407"/>
                    <wp:lineTo x="7059" y="18050"/>
                    <wp:lineTo x="12706" y="18050"/>
                    <wp:lineTo x="12706" y="2407"/>
                    <wp:lineTo x="7059" y="2407"/>
                  </wp:wrapPolygon>
                </wp:wrapThrough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" cy="2279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6332F0" w14:textId="2AE8C3A7" w:rsidR="007C4FE8" w:rsidRPr="003676A5" w:rsidRDefault="00F2603A" w:rsidP="007C4FE8">
                            <w:pPr>
                              <w:pStyle w:val="NoSpacing"/>
                              <w:rPr>
                                <w:rStyle w:val="A5"/>
                                <w:color w:val="000000" w:themeColor="text1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Style w:val="A5"/>
                                <w:color w:val="000000" w:themeColor="text1"/>
                                <w:sz w:val="18"/>
                                <w:szCs w:val="20"/>
                              </w:rPr>
                              <w:t>8</w:t>
                            </w:r>
                          </w:p>
                          <w:p w14:paraId="44A5FC3A" w14:textId="77777777" w:rsidR="007C4FE8" w:rsidRPr="00DB083F" w:rsidRDefault="007C4FE8" w:rsidP="007C4FE8">
                            <w:pPr>
                              <w:pStyle w:val="NoSpacing"/>
                              <w:rPr>
                                <w:rStyle w:val="A5"/>
                                <w:color w:val="595959"/>
                                <w:sz w:val="18"/>
                                <w:szCs w:val="20"/>
                              </w:rPr>
                            </w:pPr>
                          </w:p>
                          <w:p w14:paraId="2ECA0B26" w14:textId="77777777" w:rsidR="007C4FE8" w:rsidRPr="00DB083F" w:rsidRDefault="007C4FE8" w:rsidP="007C4FE8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438650" id="_x0000_s1041" type="#_x0000_t202" style="position:absolute;margin-left:85.6pt;margin-top:167.2pt;width:15.3pt;height:17.9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" filled="f" stroked="f">
                <v:textbox>
                  <w:txbxContent>
                    <w:p w14:paraId="3C6332F0" w14:textId="2AE8C3A7" w:rsidR="007C4FE8" w:rsidRPr="003676A5" w:rsidRDefault="00F2603A" w:rsidP="007C4FE8">
                      <w:pPr>
                        <w:pStyle w:val="NoSpacing"/>
                        <w:rPr>
                          <w:rStyle w:val="A5"/>
                          <w:color w:val="000000" w:themeColor="text1"/>
                          <w:sz w:val="18"/>
                          <w:szCs w:val="20"/>
                        </w:rPr>
                      </w:pPr>
                      <w:r>
                        <w:rPr>
                          <w:rStyle w:val="A5"/>
                          <w:color w:val="000000" w:themeColor="text1"/>
                          <w:sz w:val="18"/>
                          <w:szCs w:val="20"/>
                        </w:rPr>
                        <w:t>8</w:t>
                      </w:r>
                    </w:p>
                    <w:p w14:paraId="44A5FC3A" w14:textId="77777777" w:rsidR="007C4FE8" w:rsidRPr="00DB083F" w:rsidRDefault="007C4FE8" w:rsidP="007C4FE8">
                      <w:pPr>
                        <w:pStyle w:val="NoSpacing"/>
                        <w:rPr>
                          <w:rStyle w:val="A5"/>
                          <w:color w:val="595959"/>
                          <w:sz w:val="18"/>
                          <w:szCs w:val="20"/>
                        </w:rPr>
                      </w:pPr>
                    </w:p>
                    <w:p w14:paraId="2ECA0B26" w14:textId="77777777" w:rsidR="007C4FE8" w:rsidRPr="00DB083F" w:rsidRDefault="007C4FE8" w:rsidP="007C4FE8">
                      <w:pPr>
                        <w:pStyle w:val="NoSpacing"/>
                        <w:rPr>
                          <w:sz w:val="20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 w:rsidR="007C4FE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3D9F8955" wp14:editId="08017E9E">
                <wp:simplePos x="0" y="0"/>
                <wp:positionH relativeFrom="column">
                  <wp:posOffset>709957</wp:posOffset>
                </wp:positionH>
                <wp:positionV relativeFrom="paragraph">
                  <wp:posOffset>2123508</wp:posOffset>
                </wp:positionV>
                <wp:extent cx="194310" cy="227965"/>
                <wp:effectExtent l="0" t="0" r="0" b="0"/>
                <wp:wrapThrough wrapText="bothSides">
                  <wp:wrapPolygon edited="0">
                    <wp:start x="7059" y="2407"/>
                    <wp:lineTo x="7059" y="18050"/>
                    <wp:lineTo x="12706" y="18050"/>
                    <wp:lineTo x="12706" y="2407"/>
                    <wp:lineTo x="7059" y="2407"/>
                  </wp:wrapPolygon>
                </wp:wrapThrough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" cy="2279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8BAE6C" w14:textId="7E012E13" w:rsidR="007C4FE8" w:rsidRPr="003676A5" w:rsidRDefault="00F2603A" w:rsidP="007C4FE8">
                            <w:pPr>
                              <w:pStyle w:val="NoSpacing"/>
                              <w:rPr>
                                <w:rStyle w:val="A5"/>
                                <w:color w:val="000000" w:themeColor="text1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Style w:val="A5"/>
                                <w:color w:val="000000" w:themeColor="text1"/>
                                <w:sz w:val="18"/>
                                <w:szCs w:val="20"/>
                              </w:rPr>
                              <w:t>3</w:t>
                            </w:r>
                          </w:p>
                          <w:p w14:paraId="43AF1D81" w14:textId="77777777" w:rsidR="007C4FE8" w:rsidRPr="00DB083F" w:rsidRDefault="007C4FE8" w:rsidP="007C4FE8">
                            <w:pPr>
                              <w:pStyle w:val="NoSpacing"/>
                              <w:rPr>
                                <w:rStyle w:val="A5"/>
                                <w:color w:val="595959"/>
                                <w:sz w:val="18"/>
                                <w:szCs w:val="20"/>
                              </w:rPr>
                            </w:pPr>
                          </w:p>
                          <w:p w14:paraId="300BC784" w14:textId="77777777" w:rsidR="007C4FE8" w:rsidRPr="00DB083F" w:rsidRDefault="007C4FE8" w:rsidP="007C4FE8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9F8955" id="_x0000_s1042" type="#_x0000_t202" style="position:absolute;margin-left:55.9pt;margin-top:167.2pt;width:15.3pt;height:17.9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" filled="f" stroked="f">
                <v:textbox>
                  <w:txbxContent>
                    <w:p w14:paraId="028BAE6C" w14:textId="7E012E13" w:rsidR="007C4FE8" w:rsidRPr="003676A5" w:rsidRDefault="00F2603A" w:rsidP="007C4FE8">
                      <w:pPr>
                        <w:pStyle w:val="NoSpacing"/>
                        <w:rPr>
                          <w:rStyle w:val="A5"/>
                          <w:color w:val="000000" w:themeColor="text1"/>
                          <w:sz w:val="18"/>
                          <w:szCs w:val="20"/>
                        </w:rPr>
                      </w:pPr>
                      <w:r>
                        <w:rPr>
                          <w:rStyle w:val="A5"/>
                          <w:color w:val="000000" w:themeColor="text1"/>
                          <w:sz w:val="18"/>
                          <w:szCs w:val="20"/>
                        </w:rPr>
                        <w:t>3</w:t>
                      </w:r>
                    </w:p>
                    <w:p w14:paraId="43AF1D81" w14:textId="77777777" w:rsidR="007C4FE8" w:rsidRPr="00DB083F" w:rsidRDefault="007C4FE8" w:rsidP="007C4FE8">
                      <w:pPr>
                        <w:pStyle w:val="NoSpacing"/>
                        <w:rPr>
                          <w:rStyle w:val="A5"/>
                          <w:color w:val="595959"/>
                          <w:sz w:val="18"/>
                          <w:szCs w:val="20"/>
                        </w:rPr>
                      </w:pPr>
                    </w:p>
                    <w:p w14:paraId="300BC784" w14:textId="77777777" w:rsidR="007C4FE8" w:rsidRPr="00DB083F" w:rsidRDefault="007C4FE8" w:rsidP="007C4FE8">
                      <w:pPr>
                        <w:pStyle w:val="NoSpacing"/>
                        <w:rPr>
                          <w:sz w:val="20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 w:rsidR="007C4FE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06D99295" wp14:editId="222F3814">
                <wp:simplePos x="0" y="0"/>
                <wp:positionH relativeFrom="column">
                  <wp:posOffset>433840</wp:posOffset>
                </wp:positionH>
                <wp:positionV relativeFrom="paragraph">
                  <wp:posOffset>2120265</wp:posOffset>
                </wp:positionV>
                <wp:extent cx="194310" cy="227965"/>
                <wp:effectExtent l="0" t="0" r="0" b="0"/>
                <wp:wrapThrough wrapText="bothSides">
                  <wp:wrapPolygon edited="0">
                    <wp:start x="7059" y="2407"/>
                    <wp:lineTo x="7059" y="18050"/>
                    <wp:lineTo x="12706" y="18050"/>
                    <wp:lineTo x="12706" y="2407"/>
                    <wp:lineTo x="7059" y="2407"/>
                  </wp:wrapPolygon>
                </wp:wrapThrough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" cy="2279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207AEE" w14:textId="6677797C" w:rsidR="007C4FE8" w:rsidRPr="003676A5" w:rsidRDefault="00F2603A" w:rsidP="007C4FE8">
                            <w:pPr>
                              <w:pStyle w:val="NoSpacing"/>
                              <w:rPr>
                                <w:rStyle w:val="A5"/>
                                <w:color w:val="000000" w:themeColor="text1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Style w:val="A5"/>
                                <w:color w:val="000000" w:themeColor="text1"/>
                                <w:sz w:val="18"/>
                                <w:szCs w:val="20"/>
                              </w:rPr>
                              <w:t>2</w:t>
                            </w:r>
                          </w:p>
                          <w:p w14:paraId="2F18BD20" w14:textId="77777777" w:rsidR="007C4FE8" w:rsidRPr="00DB083F" w:rsidRDefault="007C4FE8" w:rsidP="007C4FE8">
                            <w:pPr>
                              <w:pStyle w:val="NoSpacing"/>
                              <w:rPr>
                                <w:rStyle w:val="A5"/>
                                <w:color w:val="595959"/>
                                <w:sz w:val="18"/>
                                <w:szCs w:val="20"/>
                              </w:rPr>
                            </w:pPr>
                          </w:p>
                          <w:p w14:paraId="631C4519" w14:textId="77777777" w:rsidR="007C4FE8" w:rsidRPr="00DB083F" w:rsidRDefault="007C4FE8" w:rsidP="007C4FE8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D99295" id="_x0000_s1043" type="#_x0000_t202" style="position:absolute;margin-left:34.15pt;margin-top:166.95pt;width:15.3pt;height:17.95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" filled="f" stroked="f">
                <v:textbox>
                  <w:txbxContent>
                    <w:p w14:paraId="2E207AEE" w14:textId="6677797C" w:rsidR="007C4FE8" w:rsidRPr="003676A5" w:rsidRDefault="00F2603A" w:rsidP="007C4FE8">
                      <w:pPr>
                        <w:pStyle w:val="NoSpacing"/>
                        <w:rPr>
                          <w:rStyle w:val="A5"/>
                          <w:color w:val="000000" w:themeColor="text1"/>
                          <w:sz w:val="18"/>
                          <w:szCs w:val="20"/>
                        </w:rPr>
                      </w:pPr>
                      <w:r>
                        <w:rPr>
                          <w:rStyle w:val="A5"/>
                          <w:color w:val="000000" w:themeColor="text1"/>
                          <w:sz w:val="18"/>
                          <w:szCs w:val="20"/>
                        </w:rPr>
                        <w:t>2</w:t>
                      </w:r>
                    </w:p>
                    <w:p w14:paraId="2F18BD20" w14:textId="77777777" w:rsidR="007C4FE8" w:rsidRPr="00DB083F" w:rsidRDefault="007C4FE8" w:rsidP="007C4FE8">
                      <w:pPr>
                        <w:pStyle w:val="NoSpacing"/>
                        <w:rPr>
                          <w:rStyle w:val="A5"/>
                          <w:color w:val="595959"/>
                          <w:sz w:val="18"/>
                          <w:szCs w:val="20"/>
                        </w:rPr>
                      </w:pPr>
                    </w:p>
                    <w:p w14:paraId="631C4519" w14:textId="77777777" w:rsidR="007C4FE8" w:rsidRPr="00DB083F" w:rsidRDefault="007C4FE8" w:rsidP="007C4FE8">
                      <w:pPr>
                        <w:pStyle w:val="NoSpacing"/>
                        <w:rPr>
                          <w:sz w:val="20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 w:rsidR="00B5070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23936" behindDoc="0" locked="0" layoutInCell="1" allowOverlap="1" wp14:anchorId="4A51CC5F" wp14:editId="7970F87B">
                <wp:simplePos x="0" y="0"/>
                <wp:positionH relativeFrom="column">
                  <wp:posOffset>-236220</wp:posOffset>
                </wp:positionH>
                <wp:positionV relativeFrom="page">
                  <wp:posOffset>7364230</wp:posOffset>
                </wp:positionV>
                <wp:extent cx="6400800" cy="228600"/>
                <wp:effectExtent l="0" t="0" r="0" b="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0" cy="228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808042" w14:textId="54A9828F" w:rsidR="00A5711D" w:rsidRPr="00A5711D" w:rsidRDefault="00A5711D" w:rsidP="004D24FC">
                            <w:pPr>
                              <w:pStyle w:val="NoSpacing"/>
                              <w:spacing w:line="276" w:lineRule="auto"/>
                              <w:rPr>
                                <w:rStyle w:val="A5"/>
                                <w:color w:val="000000" w:themeColor="text1"/>
                                <w:sz w:val="18"/>
                                <w:szCs w:val="20"/>
                              </w:rPr>
                            </w:pPr>
                            <w:r w:rsidRPr="00A5711D">
                              <w:rPr>
                                <w:rStyle w:val="A5"/>
                                <w:color w:val="000000" w:themeColor="text1"/>
                                <w:sz w:val="18"/>
                                <w:szCs w:val="20"/>
                              </w:rPr>
                              <w:t>We would love to keep you up to dat</w:t>
                            </w:r>
                            <w:r w:rsidR="00F2603A">
                              <w:rPr>
                                <w:rStyle w:val="A5"/>
                                <w:color w:val="000000" w:themeColor="text1"/>
                                <w:sz w:val="18"/>
                                <w:szCs w:val="20"/>
                              </w:rPr>
                              <w:t>e with information about Peterborough</w:t>
                            </w:r>
                            <w:r w:rsidRPr="00A5711D">
                              <w:rPr>
                                <w:rStyle w:val="A5"/>
                                <w:color w:val="000000" w:themeColor="text1"/>
                                <w:sz w:val="18"/>
                                <w:szCs w:val="20"/>
                              </w:rPr>
                              <w:t xml:space="preserve"> Foodbank. Please tick your preference:</w:t>
                            </w:r>
                          </w:p>
                          <w:p w14:paraId="0AC510DD" w14:textId="77777777" w:rsidR="00A5711D" w:rsidRPr="00DB083F" w:rsidRDefault="00A5711D" w:rsidP="004D24FC">
                            <w:pPr>
                              <w:pStyle w:val="NoSpacing"/>
                              <w:spacing w:line="276" w:lineRule="auto"/>
                              <w:rPr>
                                <w:rStyle w:val="A5"/>
                                <w:color w:val="595959"/>
                                <w:sz w:val="18"/>
                                <w:szCs w:val="20"/>
                              </w:rPr>
                            </w:pPr>
                          </w:p>
                          <w:p w14:paraId="45249A31" w14:textId="77777777" w:rsidR="00A5711D" w:rsidRPr="00DB083F" w:rsidRDefault="00A5711D" w:rsidP="004D24FC">
                            <w:pPr>
                              <w:pStyle w:val="NoSpacing"/>
                              <w:spacing w:line="276" w:lineRule="auto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51CC5F" id="_x0000_s1044" type="#_x0000_t202" style="position:absolute;margin-left:-18.6pt;margin-top:579.85pt;width:7in;height:18pt;z-index:25162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" filled="f" stroked="f">
                <v:textbox>
                  <w:txbxContent>
                    <w:p w14:paraId="06808042" w14:textId="54A9828F" w:rsidR="00A5711D" w:rsidRPr="00A5711D" w:rsidRDefault="00A5711D" w:rsidP="004D24FC">
                      <w:pPr>
                        <w:pStyle w:val="NoSpacing"/>
                        <w:spacing w:line="276" w:lineRule="auto"/>
                        <w:rPr>
                          <w:rStyle w:val="A5"/>
                          <w:color w:val="000000" w:themeColor="text1"/>
                          <w:sz w:val="18"/>
                          <w:szCs w:val="20"/>
                        </w:rPr>
                      </w:pPr>
                      <w:r w:rsidRPr="00A5711D">
                        <w:rPr>
                          <w:rStyle w:val="A5"/>
                          <w:color w:val="000000" w:themeColor="text1"/>
                          <w:sz w:val="18"/>
                          <w:szCs w:val="20"/>
                        </w:rPr>
                        <w:t>We would love to keep you up to dat</w:t>
                      </w:r>
                      <w:r w:rsidR="00F2603A">
                        <w:rPr>
                          <w:rStyle w:val="A5"/>
                          <w:color w:val="000000" w:themeColor="text1"/>
                          <w:sz w:val="18"/>
                          <w:szCs w:val="20"/>
                        </w:rPr>
                        <w:t>e with information about Peterborough</w:t>
                      </w:r>
                      <w:r w:rsidRPr="00A5711D">
                        <w:rPr>
                          <w:rStyle w:val="A5"/>
                          <w:color w:val="000000" w:themeColor="text1"/>
                          <w:sz w:val="18"/>
                          <w:szCs w:val="20"/>
                        </w:rPr>
                        <w:t xml:space="preserve"> Foodbank. Please tick your preference:</w:t>
                      </w:r>
                    </w:p>
                    <w:p w14:paraId="0AC510DD" w14:textId="77777777" w:rsidR="00A5711D" w:rsidRPr="00DB083F" w:rsidRDefault="00A5711D" w:rsidP="004D24FC">
                      <w:pPr>
                        <w:pStyle w:val="NoSpacing"/>
                        <w:spacing w:line="276" w:lineRule="auto"/>
                        <w:rPr>
                          <w:rStyle w:val="A5"/>
                          <w:color w:val="595959"/>
                          <w:sz w:val="18"/>
                          <w:szCs w:val="20"/>
                        </w:rPr>
                      </w:pPr>
                    </w:p>
                    <w:p w14:paraId="45249A31" w14:textId="77777777" w:rsidR="00A5711D" w:rsidRPr="00DB083F" w:rsidRDefault="00A5711D" w:rsidP="004D24FC">
                      <w:pPr>
                        <w:pStyle w:val="NoSpacing"/>
                        <w:spacing w:line="276" w:lineRule="auto"/>
                        <w:rPr>
                          <w:sz w:val="20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B5070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1505DDF1" wp14:editId="68AC0FB0">
                <wp:simplePos x="0" y="0"/>
                <wp:positionH relativeFrom="column">
                  <wp:posOffset>-210712</wp:posOffset>
                </wp:positionH>
                <wp:positionV relativeFrom="page">
                  <wp:posOffset>7908047</wp:posOffset>
                </wp:positionV>
                <wp:extent cx="6400800" cy="228600"/>
                <wp:effectExtent l="0" t="0" r="0" b="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0" cy="228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E777C8" w14:textId="5F3361C4" w:rsidR="00B5070B" w:rsidRPr="00B5070B" w:rsidRDefault="00B5070B" w:rsidP="00B5070B">
                            <w:pPr>
                              <w:pStyle w:val="NoSpacing"/>
                              <w:spacing w:line="276" w:lineRule="auto"/>
                              <w:rPr>
                                <w:rStyle w:val="A5"/>
                                <w:color w:val="595959"/>
                              </w:rPr>
                            </w:pPr>
                            <w:r w:rsidRPr="00B5070B">
                              <w:rPr>
                                <w:rStyle w:val="A5"/>
                                <w:color w:val="000000" w:themeColor="text1"/>
                              </w:rPr>
                              <w:t>You can change your pre</w:t>
                            </w:r>
                            <w:r w:rsidR="00F2603A">
                              <w:rPr>
                                <w:rStyle w:val="A5"/>
                                <w:color w:val="000000" w:themeColor="text1"/>
                              </w:rPr>
                              <w:t xml:space="preserve">ferences any time by </w:t>
                            </w:r>
                            <w:r w:rsidRPr="00B5070B">
                              <w:rPr>
                                <w:rStyle w:val="A5"/>
                                <w:color w:val="000000" w:themeColor="text1"/>
                              </w:rPr>
                              <w:t xml:space="preserve">emailing us at </w:t>
                            </w:r>
                            <w:r w:rsidR="00F2603A">
                              <w:rPr>
                                <w:rStyle w:val="A5"/>
                                <w:color w:val="000000" w:themeColor="text1"/>
                              </w:rPr>
                              <w:t>info@peterborough.foodbank.org.uk</w:t>
                            </w:r>
                          </w:p>
                          <w:p w14:paraId="39EB0434" w14:textId="77777777" w:rsidR="00B5070B" w:rsidRPr="00DB083F" w:rsidRDefault="00B5070B" w:rsidP="00B5070B">
                            <w:pPr>
                              <w:pStyle w:val="NoSpacing"/>
                              <w:spacing w:line="276" w:lineRule="auto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05DDF1" id="_x0000_s1045" type="#_x0000_t202" style="position:absolute;margin-left:-16.6pt;margin-top:622.7pt;width:7in;height:18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" filled="f" stroked="f">
                <v:textbox>
                  <w:txbxContent>
                    <w:p w14:paraId="3BE777C8" w14:textId="5F3361C4" w:rsidR="00B5070B" w:rsidRPr="00B5070B" w:rsidRDefault="00B5070B" w:rsidP="00B5070B">
                      <w:pPr>
                        <w:pStyle w:val="NoSpacing"/>
                        <w:spacing w:line="276" w:lineRule="auto"/>
                        <w:rPr>
                          <w:rStyle w:val="A5"/>
                          <w:color w:val="595959"/>
                        </w:rPr>
                      </w:pPr>
                      <w:r w:rsidRPr="00B5070B">
                        <w:rPr>
                          <w:rStyle w:val="A5"/>
                          <w:color w:val="000000" w:themeColor="text1"/>
                        </w:rPr>
                        <w:t>You can change your pre</w:t>
                      </w:r>
                      <w:r w:rsidR="00F2603A">
                        <w:rPr>
                          <w:rStyle w:val="A5"/>
                          <w:color w:val="000000" w:themeColor="text1"/>
                        </w:rPr>
                        <w:t xml:space="preserve">ferences any time by </w:t>
                      </w:r>
                      <w:r w:rsidRPr="00B5070B">
                        <w:rPr>
                          <w:rStyle w:val="A5"/>
                          <w:color w:val="000000" w:themeColor="text1"/>
                        </w:rPr>
                        <w:t xml:space="preserve">emailing us at </w:t>
                      </w:r>
                      <w:r w:rsidR="00F2603A">
                        <w:rPr>
                          <w:rStyle w:val="A5"/>
                          <w:color w:val="000000" w:themeColor="text1"/>
                        </w:rPr>
                        <w:t>info@peterborough.foodbank.org.uk</w:t>
                      </w:r>
                    </w:p>
                    <w:p w14:paraId="39EB0434" w14:textId="77777777" w:rsidR="00B5070B" w:rsidRPr="00DB083F" w:rsidRDefault="00B5070B" w:rsidP="00B5070B">
                      <w:pPr>
                        <w:pStyle w:val="NoSpacing"/>
                        <w:spacing w:line="276" w:lineRule="auto"/>
                        <w:rPr>
                          <w:sz w:val="20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B5070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2F051CA5" wp14:editId="0963D154">
                <wp:simplePos x="0" y="0"/>
                <wp:positionH relativeFrom="column">
                  <wp:posOffset>2260600</wp:posOffset>
                </wp:positionH>
                <wp:positionV relativeFrom="page">
                  <wp:posOffset>7620000</wp:posOffset>
                </wp:positionV>
                <wp:extent cx="6400800" cy="228600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0" cy="228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C458AD" w14:textId="1DD92C27" w:rsidR="00B5070B" w:rsidRPr="00B5070B" w:rsidRDefault="00B5070B" w:rsidP="00B5070B">
                            <w:pPr>
                              <w:pStyle w:val="NoSpacing"/>
                              <w:spacing w:line="276" w:lineRule="auto"/>
                              <w:rPr>
                                <w:rStyle w:val="A5"/>
                                <w:color w:val="595959"/>
                              </w:rPr>
                            </w:pPr>
                            <w:r w:rsidRPr="00B5070B">
                              <w:rPr>
                                <w:rStyle w:val="A5"/>
                                <w:color w:val="000000" w:themeColor="text1"/>
                              </w:rPr>
                              <w:t xml:space="preserve">I do not wish to receive future communications from </w:t>
                            </w:r>
                            <w:r w:rsidR="00F2603A">
                              <w:rPr>
                                <w:rStyle w:val="A5"/>
                                <w:color w:val="000000" w:themeColor="text1"/>
                              </w:rPr>
                              <w:t xml:space="preserve">Peterborough </w:t>
                            </w:r>
                            <w:r w:rsidRPr="00B5070B">
                              <w:rPr>
                                <w:rStyle w:val="A5"/>
                                <w:color w:val="000000" w:themeColor="text1"/>
                              </w:rPr>
                              <w:t>Foodbank</w:t>
                            </w:r>
                          </w:p>
                          <w:p w14:paraId="1F8AED25" w14:textId="77777777" w:rsidR="00B5070B" w:rsidRPr="00DB083F" w:rsidRDefault="00B5070B" w:rsidP="00B5070B">
                            <w:pPr>
                              <w:pStyle w:val="NoSpacing"/>
                              <w:spacing w:line="276" w:lineRule="auto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051CA5" id="_x0000_s1046" type="#_x0000_t202" style="position:absolute;margin-left:178pt;margin-top:600pt;width:7in;height:18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" filled="f" stroked="f">
                <v:textbox>
                  <w:txbxContent>
                    <w:p w14:paraId="78C458AD" w14:textId="1DD92C27" w:rsidR="00B5070B" w:rsidRPr="00B5070B" w:rsidRDefault="00B5070B" w:rsidP="00B5070B">
                      <w:pPr>
                        <w:pStyle w:val="NoSpacing"/>
                        <w:spacing w:line="276" w:lineRule="auto"/>
                        <w:rPr>
                          <w:rStyle w:val="A5"/>
                          <w:color w:val="595959"/>
                        </w:rPr>
                      </w:pPr>
                      <w:r w:rsidRPr="00B5070B">
                        <w:rPr>
                          <w:rStyle w:val="A5"/>
                          <w:color w:val="000000" w:themeColor="text1"/>
                        </w:rPr>
                        <w:t xml:space="preserve">I do not wish to receive future communications from </w:t>
                      </w:r>
                      <w:r w:rsidR="00F2603A">
                        <w:rPr>
                          <w:rStyle w:val="A5"/>
                          <w:color w:val="000000" w:themeColor="text1"/>
                        </w:rPr>
                        <w:t xml:space="preserve">Peterborough </w:t>
                      </w:r>
                      <w:r w:rsidRPr="00B5070B">
                        <w:rPr>
                          <w:rStyle w:val="A5"/>
                          <w:color w:val="000000" w:themeColor="text1"/>
                        </w:rPr>
                        <w:t>Foodbank</w:t>
                      </w:r>
                    </w:p>
                    <w:p w14:paraId="1F8AED25" w14:textId="77777777" w:rsidR="00B5070B" w:rsidRPr="00DB083F" w:rsidRDefault="00B5070B" w:rsidP="00B5070B">
                      <w:pPr>
                        <w:pStyle w:val="NoSpacing"/>
                        <w:spacing w:line="276" w:lineRule="auto"/>
                        <w:rPr>
                          <w:sz w:val="20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B5070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19840" behindDoc="0" locked="0" layoutInCell="1" allowOverlap="1" wp14:anchorId="49558C64" wp14:editId="30A43D6F">
                <wp:simplePos x="0" y="0"/>
                <wp:positionH relativeFrom="column">
                  <wp:posOffset>-118745</wp:posOffset>
                </wp:positionH>
                <wp:positionV relativeFrom="paragraph">
                  <wp:posOffset>1811020</wp:posOffset>
                </wp:positionV>
                <wp:extent cx="1942465" cy="227965"/>
                <wp:effectExtent l="0" t="0" r="0" b="0"/>
                <wp:wrapThrough wrapText="bothSides">
                  <wp:wrapPolygon edited="0">
                    <wp:start x="706" y="1203"/>
                    <wp:lineTo x="706" y="18050"/>
                    <wp:lineTo x="20760" y="18050"/>
                    <wp:lineTo x="20760" y="1203"/>
                    <wp:lineTo x="706" y="1203"/>
                  </wp:wrapPolygon>
                </wp:wrapThrough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2465" cy="2279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F05805" w14:textId="1CC61F55" w:rsidR="00A5711D" w:rsidRPr="003676A5" w:rsidRDefault="00F2603A" w:rsidP="00A5711D">
                            <w:pPr>
                              <w:pStyle w:val="NoSpacing"/>
                              <w:rPr>
                                <w:rStyle w:val="A5"/>
                                <w:color w:val="000000" w:themeColor="text1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Style w:val="A5"/>
                                <w:color w:val="000000" w:themeColor="text1"/>
                                <w:sz w:val="18"/>
                                <w:szCs w:val="20"/>
                              </w:rPr>
                              <w:t>Please pay Peterborough</w:t>
                            </w:r>
                            <w:r w:rsidR="00A5711D" w:rsidRPr="003676A5">
                              <w:rPr>
                                <w:rStyle w:val="A5"/>
                                <w:color w:val="000000" w:themeColor="text1"/>
                                <w:sz w:val="18"/>
                                <w:szCs w:val="20"/>
                              </w:rPr>
                              <w:t xml:space="preserve"> Foodbank,</w:t>
                            </w:r>
                          </w:p>
                          <w:p w14:paraId="496D92DB" w14:textId="77777777" w:rsidR="00A5711D" w:rsidRPr="00DB083F" w:rsidRDefault="00A5711D" w:rsidP="00A5711D">
                            <w:pPr>
                              <w:pStyle w:val="NoSpacing"/>
                              <w:rPr>
                                <w:rStyle w:val="A5"/>
                                <w:color w:val="595959"/>
                                <w:sz w:val="18"/>
                                <w:szCs w:val="20"/>
                              </w:rPr>
                            </w:pPr>
                          </w:p>
                          <w:p w14:paraId="0BA7A9A3" w14:textId="77777777" w:rsidR="00A5711D" w:rsidRPr="00DB083F" w:rsidRDefault="00A5711D" w:rsidP="00A5711D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558C64" id="_x0000_s1047" type="#_x0000_t202" style="position:absolute;margin-left:-9.35pt;margin-top:142.6pt;width:152.95pt;height:17.95pt;z-index:25161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" filled="f" stroked="f">
                <v:textbox>
                  <w:txbxContent>
                    <w:p w14:paraId="32F05805" w14:textId="1CC61F55" w:rsidR="00A5711D" w:rsidRPr="003676A5" w:rsidRDefault="00F2603A" w:rsidP="00A5711D">
                      <w:pPr>
                        <w:pStyle w:val="NoSpacing"/>
                        <w:rPr>
                          <w:rStyle w:val="A5"/>
                          <w:color w:val="000000" w:themeColor="text1"/>
                          <w:sz w:val="18"/>
                          <w:szCs w:val="20"/>
                        </w:rPr>
                      </w:pPr>
                      <w:r>
                        <w:rPr>
                          <w:rStyle w:val="A5"/>
                          <w:color w:val="000000" w:themeColor="text1"/>
                          <w:sz w:val="18"/>
                          <w:szCs w:val="20"/>
                        </w:rPr>
                        <w:t>Please pay Peterborough</w:t>
                      </w:r>
                      <w:r w:rsidR="00A5711D" w:rsidRPr="003676A5">
                        <w:rPr>
                          <w:rStyle w:val="A5"/>
                          <w:color w:val="000000" w:themeColor="text1"/>
                          <w:sz w:val="18"/>
                          <w:szCs w:val="20"/>
                        </w:rPr>
                        <w:t xml:space="preserve"> Foodbank,</w:t>
                      </w:r>
                    </w:p>
                    <w:p w14:paraId="496D92DB" w14:textId="77777777" w:rsidR="00A5711D" w:rsidRPr="00DB083F" w:rsidRDefault="00A5711D" w:rsidP="00A5711D">
                      <w:pPr>
                        <w:pStyle w:val="NoSpacing"/>
                        <w:rPr>
                          <w:rStyle w:val="A5"/>
                          <w:color w:val="595959"/>
                          <w:sz w:val="18"/>
                          <w:szCs w:val="20"/>
                        </w:rPr>
                      </w:pPr>
                    </w:p>
                    <w:p w14:paraId="0BA7A9A3" w14:textId="77777777" w:rsidR="00A5711D" w:rsidRPr="00DB083F" w:rsidRDefault="00A5711D" w:rsidP="00A5711D">
                      <w:pPr>
                        <w:pStyle w:val="NoSpacing"/>
                        <w:rPr>
                          <w:sz w:val="20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 w:rsidR="00B5070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08576" behindDoc="0" locked="0" layoutInCell="1" allowOverlap="1" wp14:anchorId="19086151" wp14:editId="23FC0F74">
                <wp:simplePos x="0" y="0"/>
                <wp:positionH relativeFrom="column">
                  <wp:posOffset>-290830</wp:posOffset>
                </wp:positionH>
                <wp:positionV relativeFrom="paragraph">
                  <wp:posOffset>7309485</wp:posOffset>
                </wp:positionV>
                <wp:extent cx="6743700" cy="800100"/>
                <wp:effectExtent l="0" t="0" r="0" b="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43700" cy="800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4002A5" w14:textId="77777777" w:rsidR="00007138" w:rsidRPr="00643F27" w:rsidRDefault="00007138" w:rsidP="00007138">
                            <w:pPr>
                              <w:spacing w:after="0" w:line="240" w:lineRule="auto"/>
                              <w:rPr>
                                <w:rStyle w:val="A5"/>
                                <w:b/>
                                <w:color w:val="595959"/>
                                <w:sz w:val="20"/>
                                <w:szCs w:val="20"/>
                              </w:rPr>
                            </w:pPr>
                            <w:r w:rsidRPr="00833DA0">
                              <w:rPr>
                                <w:rStyle w:val="A5"/>
                                <w:b/>
                                <w:color w:val="595959"/>
                                <w:sz w:val="20"/>
                                <w:szCs w:val="20"/>
                              </w:rPr>
                              <w:t xml:space="preserve">Data </w:t>
                            </w:r>
                            <w:r w:rsidRPr="00643F27">
                              <w:rPr>
                                <w:rStyle w:val="A5"/>
                                <w:b/>
                                <w:color w:val="595959"/>
                                <w:sz w:val="20"/>
                                <w:szCs w:val="20"/>
                              </w:rPr>
                              <w:t xml:space="preserve">protection </w:t>
                            </w:r>
                          </w:p>
                          <w:p w14:paraId="26B227CB" w14:textId="574217D9" w:rsidR="00007138" w:rsidRPr="00833DA0" w:rsidRDefault="00643F27" w:rsidP="00007138">
                            <w:pPr>
                              <w:spacing w:after="0" w:line="240" w:lineRule="auto"/>
                              <w:rPr>
                                <w:rStyle w:val="A5"/>
                                <w:color w:val="595959"/>
                                <w:sz w:val="14"/>
                              </w:rPr>
                            </w:pPr>
                            <w:r>
                              <w:rPr>
                                <w:rFonts w:eastAsia="Times New Roman" w:cs="Calibri"/>
                                <w:i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Peterborough </w:t>
                            </w:r>
                            <w:r w:rsidRPr="00643F27">
                              <w:rPr>
                                <w:rFonts w:eastAsia="Times New Roman" w:cs="Calibri"/>
                                <w:i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Foodbank is committed to protecting your privacy and will process your personal data in accordance with current Data Protection legislation. </w:t>
                            </w:r>
                            <w:r>
                              <w:rPr>
                                <w:rFonts w:eastAsia="Times New Roman" w:cs="Calibri"/>
                                <w:i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>Foodbank</w:t>
                            </w:r>
                            <w:r w:rsidRPr="00643F27">
                              <w:rPr>
                                <w:rFonts w:eastAsia="Times New Roman" w:cs="Calibri"/>
                                <w:i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collects information to keep in touch with you and supply you with information relating to our work. To unsubscribe from our newsletter, send a message to the email address above with the word unsubscribe in the subject line. A full data privacy statement for financial donors is available from the foodbank on request.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086151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48" type="#_x0000_t202" style="position:absolute;margin-left:-22.9pt;margin-top:575.55pt;width:531pt;height:63pt;z-index:25160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" filled="f" stroked="f">
                <v:textbox>
                  <w:txbxContent>
                    <w:p w14:paraId="044002A5" w14:textId="77777777" w:rsidR="00007138" w:rsidRPr="00643F27" w:rsidRDefault="00007138" w:rsidP="00007138">
                      <w:pPr>
                        <w:spacing w:after="0" w:line="240" w:lineRule="auto"/>
                        <w:rPr>
                          <w:rStyle w:val="A5"/>
                          <w:b/>
                          <w:color w:val="595959"/>
                          <w:sz w:val="20"/>
                          <w:szCs w:val="20"/>
                        </w:rPr>
                      </w:pPr>
                      <w:r w:rsidRPr="00833DA0">
                        <w:rPr>
                          <w:rStyle w:val="A5"/>
                          <w:b/>
                          <w:color w:val="595959"/>
                          <w:sz w:val="20"/>
                          <w:szCs w:val="20"/>
                        </w:rPr>
                        <w:t xml:space="preserve">Data </w:t>
                      </w:r>
                      <w:r w:rsidRPr="00643F27">
                        <w:rPr>
                          <w:rStyle w:val="A5"/>
                          <w:b/>
                          <w:color w:val="595959"/>
                          <w:sz w:val="20"/>
                          <w:szCs w:val="20"/>
                        </w:rPr>
                        <w:t xml:space="preserve">protection </w:t>
                      </w:r>
                    </w:p>
                    <w:p w14:paraId="26B227CB" w14:textId="574217D9" w:rsidR="00007138" w:rsidRPr="00833DA0" w:rsidRDefault="00643F27" w:rsidP="00007138">
                      <w:pPr>
                        <w:spacing w:after="0" w:line="240" w:lineRule="auto"/>
                        <w:rPr>
                          <w:rStyle w:val="A5"/>
                          <w:color w:val="595959"/>
                          <w:sz w:val="14"/>
                        </w:rPr>
                      </w:pPr>
                      <w:r>
                        <w:rPr>
                          <w:rFonts w:eastAsia="Times New Roman" w:cs="Calibri"/>
                          <w:i/>
                          <w:iCs/>
                          <w:color w:val="000000" w:themeColor="text1"/>
                          <w:sz w:val="18"/>
                          <w:szCs w:val="18"/>
                        </w:rPr>
                        <w:t xml:space="preserve">Peterborough </w:t>
                      </w:r>
                      <w:r w:rsidRPr="00643F27">
                        <w:rPr>
                          <w:rFonts w:eastAsia="Times New Roman" w:cs="Calibri"/>
                          <w:i/>
                          <w:iCs/>
                          <w:color w:val="000000" w:themeColor="text1"/>
                          <w:sz w:val="18"/>
                          <w:szCs w:val="18"/>
                        </w:rPr>
                        <w:t xml:space="preserve">Foodbank is committed to protecting your privacy and will process your personal data in accordance with current Data Protection legislation. </w:t>
                      </w:r>
                      <w:r>
                        <w:rPr>
                          <w:rFonts w:eastAsia="Times New Roman" w:cs="Calibri"/>
                          <w:i/>
                          <w:iCs/>
                          <w:color w:val="000000" w:themeColor="text1"/>
                          <w:sz w:val="18"/>
                          <w:szCs w:val="18"/>
                        </w:rPr>
                        <w:t>Foodbank</w:t>
                      </w:r>
                      <w:r w:rsidRPr="00643F27">
                        <w:rPr>
                          <w:rFonts w:eastAsia="Times New Roman" w:cs="Calibri"/>
                          <w:i/>
                          <w:iCs/>
                          <w:color w:val="000000" w:themeColor="text1"/>
                          <w:sz w:val="18"/>
                          <w:szCs w:val="18"/>
                        </w:rPr>
                        <w:t xml:space="preserve"> collects information to keep in touch with you and supply you with information relating to our work. To unsubscribe from our newsletter, send a message to the email address above with the word unsubscribe in the subject line. A full data privacy statement for financial donors is available from the foodbank on request.</w:t>
                      </w:r>
                    </w:p>
                  </w:txbxContent>
                </v:textbox>
              </v:shape>
            </w:pict>
          </mc:Fallback>
        </mc:AlternateContent>
      </w:r>
      <w:r w:rsidR="002B343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6E51D29A" wp14:editId="5DAAD67D">
                <wp:simplePos x="0" y="0"/>
                <wp:positionH relativeFrom="column">
                  <wp:posOffset>3524071</wp:posOffset>
                </wp:positionH>
                <wp:positionV relativeFrom="page">
                  <wp:posOffset>344805</wp:posOffset>
                </wp:positionV>
                <wp:extent cx="2626360" cy="566420"/>
                <wp:effectExtent l="0" t="0" r="0" b="0"/>
                <wp:wrapThrough wrapText="bothSides">
                  <wp:wrapPolygon edited="0">
                    <wp:start x="522" y="484"/>
                    <wp:lineTo x="522" y="20341"/>
                    <wp:lineTo x="20994" y="20341"/>
                    <wp:lineTo x="20890" y="484"/>
                    <wp:lineTo x="522" y="484"/>
                  </wp:wrapPolygon>
                </wp:wrapThrough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6360" cy="566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595721" w14:textId="77777777" w:rsidR="002C5433" w:rsidRPr="002C5433" w:rsidRDefault="002C5433" w:rsidP="002C5433">
                            <w:pPr>
                              <w:pStyle w:val="NoSpacing"/>
                              <w:jc w:val="right"/>
                              <w:rPr>
                                <w:rStyle w:val="A5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2C5433">
                              <w:rPr>
                                <w:rStyle w:val="A5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Standing Order Mandate</w:t>
                            </w:r>
                          </w:p>
                          <w:p w14:paraId="5B7046C2" w14:textId="252EACD7" w:rsidR="002C5433" w:rsidRPr="002C5433" w:rsidRDefault="00CA3ECB" w:rsidP="002C5433">
                            <w:pPr>
                              <w:pStyle w:val="NoSpacing"/>
                              <w:jc w:val="right"/>
                              <w:rPr>
                                <w:rStyle w:val="A5"/>
                                <w:b/>
                                <w:color w:val="00905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Style w:val="A5"/>
                                <w:b/>
                                <w:color w:val="009051"/>
                                <w:sz w:val="28"/>
                                <w:szCs w:val="28"/>
                              </w:rPr>
                              <w:t>peterborough</w:t>
                            </w:r>
                            <w:r w:rsidR="002C5433" w:rsidRPr="002C5433">
                              <w:rPr>
                                <w:rStyle w:val="A5"/>
                                <w:b/>
                                <w:color w:val="009051"/>
                                <w:sz w:val="28"/>
                                <w:szCs w:val="28"/>
                              </w:rPr>
                              <w:t>.foodbank.org.uk</w:t>
                            </w:r>
                          </w:p>
                          <w:p w14:paraId="7D575C09" w14:textId="77777777" w:rsidR="002C5433" w:rsidRPr="00DB083F" w:rsidRDefault="002C5433" w:rsidP="002C5433">
                            <w:pPr>
                              <w:pStyle w:val="NoSpacing"/>
                              <w:jc w:val="right"/>
                              <w:rPr>
                                <w:rStyle w:val="A5"/>
                                <w:color w:val="595959"/>
                                <w:sz w:val="18"/>
                                <w:szCs w:val="20"/>
                              </w:rPr>
                            </w:pPr>
                          </w:p>
                          <w:p w14:paraId="1B72CF97" w14:textId="77777777" w:rsidR="002C5433" w:rsidRPr="00DB083F" w:rsidRDefault="002C5433" w:rsidP="002C5433">
                            <w:pPr>
                              <w:pStyle w:val="NoSpacing"/>
                              <w:jc w:val="right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51D29A" id="_x0000_s1049" type="#_x0000_t202" style="position:absolute;margin-left:277.5pt;margin-top:27.15pt;width:206.8pt;height:44.6pt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" filled="f" stroked="f">
                <v:textbox>
                  <w:txbxContent>
                    <w:p w14:paraId="01595721" w14:textId="77777777" w:rsidR="002C5433" w:rsidRPr="002C5433" w:rsidRDefault="002C5433" w:rsidP="002C5433">
                      <w:pPr>
                        <w:pStyle w:val="NoSpacing"/>
                        <w:jc w:val="right"/>
                        <w:rPr>
                          <w:rStyle w:val="A5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 w:rsidRPr="002C5433">
                        <w:rPr>
                          <w:rStyle w:val="A5"/>
                          <w:b/>
                          <w:color w:val="000000" w:themeColor="text1"/>
                          <w:sz w:val="32"/>
                          <w:szCs w:val="32"/>
                        </w:rPr>
                        <w:t>Standing Order Mandate</w:t>
                      </w:r>
                    </w:p>
                    <w:p w14:paraId="5B7046C2" w14:textId="252EACD7" w:rsidR="002C5433" w:rsidRPr="002C5433" w:rsidRDefault="00CA3ECB" w:rsidP="002C5433">
                      <w:pPr>
                        <w:pStyle w:val="NoSpacing"/>
                        <w:jc w:val="right"/>
                        <w:rPr>
                          <w:rStyle w:val="A5"/>
                          <w:b/>
                          <w:color w:val="009051"/>
                          <w:sz w:val="28"/>
                          <w:szCs w:val="28"/>
                        </w:rPr>
                      </w:pPr>
                      <w:r>
                        <w:rPr>
                          <w:rStyle w:val="A5"/>
                          <w:b/>
                          <w:color w:val="009051"/>
                          <w:sz w:val="28"/>
                          <w:szCs w:val="28"/>
                        </w:rPr>
                        <w:t>peterborough</w:t>
                      </w:r>
                      <w:r w:rsidR="002C5433" w:rsidRPr="002C5433">
                        <w:rPr>
                          <w:rStyle w:val="A5"/>
                          <w:b/>
                          <w:color w:val="009051"/>
                          <w:sz w:val="28"/>
                          <w:szCs w:val="28"/>
                        </w:rPr>
                        <w:t>.foodbank.org.uk</w:t>
                      </w:r>
                    </w:p>
                    <w:p w14:paraId="7D575C09" w14:textId="77777777" w:rsidR="002C5433" w:rsidRPr="00DB083F" w:rsidRDefault="002C5433" w:rsidP="002C5433">
                      <w:pPr>
                        <w:pStyle w:val="NoSpacing"/>
                        <w:jc w:val="right"/>
                        <w:rPr>
                          <w:rStyle w:val="A5"/>
                          <w:color w:val="595959"/>
                          <w:sz w:val="18"/>
                          <w:szCs w:val="20"/>
                        </w:rPr>
                      </w:pPr>
                    </w:p>
                    <w:p w14:paraId="1B72CF97" w14:textId="77777777" w:rsidR="002C5433" w:rsidRPr="00DB083F" w:rsidRDefault="002C5433" w:rsidP="002C5433">
                      <w:pPr>
                        <w:pStyle w:val="NoSpacing"/>
                        <w:jc w:val="right"/>
                        <w:rPr>
                          <w:sz w:val="20"/>
                        </w:rPr>
                      </w:pPr>
                    </w:p>
                  </w:txbxContent>
                </v:textbox>
                <w10:wrap type="through" anchory="page"/>
              </v:shape>
            </w:pict>
          </mc:Fallback>
        </mc:AlternateContent>
      </w:r>
      <w:r w:rsidR="008347D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11648" behindDoc="0" locked="0" layoutInCell="1" allowOverlap="1" wp14:anchorId="15A21E91" wp14:editId="3D4D4DDC">
                <wp:simplePos x="0" y="0"/>
                <wp:positionH relativeFrom="column">
                  <wp:posOffset>2109470</wp:posOffset>
                </wp:positionH>
                <wp:positionV relativeFrom="paragraph">
                  <wp:posOffset>9305106</wp:posOffset>
                </wp:positionV>
                <wp:extent cx="6672580" cy="250825"/>
                <wp:effectExtent l="0" t="0" r="0" b="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72580" cy="250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2A84DB" w14:textId="14CB5ED4" w:rsidR="00007138" w:rsidRPr="00DB083F" w:rsidRDefault="00F2603A" w:rsidP="00007138">
                            <w:pPr>
                              <w:spacing w:after="0" w:line="240" w:lineRule="auto"/>
                              <w:rPr>
                                <w:color w:val="595959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color w:val="595959"/>
                                <w:sz w:val="14"/>
                                <w:szCs w:val="14"/>
                              </w:rPr>
                              <w:t>Reg. Charity No: 1106273</w:t>
                            </w:r>
                            <w:r w:rsidR="00007138" w:rsidRPr="00DB083F">
                              <w:rPr>
                                <w:color w:val="595959"/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gramStart"/>
                            <w:r w:rsidR="00007138" w:rsidRPr="00DB083F">
                              <w:rPr>
                                <w:color w:val="595959"/>
                                <w:sz w:val="14"/>
                                <w:szCs w:val="14"/>
                              </w:rPr>
                              <w:t>|  Reg.</w:t>
                            </w:r>
                            <w:proofErr w:type="gramEnd"/>
                            <w:r w:rsidR="00007138" w:rsidRPr="00DB083F">
                              <w:rPr>
                                <w:color w:val="595959"/>
                                <w:sz w:val="14"/>
                                <w:szCs w:val="14"/>
                              </w:rPr>
                              <w:t xml:space="preserve"> in England &amp; Wales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A21E91" id="_x0000_s1050" type="#_x0000_t202" style="position:absolute;margin-left:166.1pt;margin-top:732.7pt;width:525.4pt;height:19.75pt;z-index:25161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" stroked="f">
                <v:textbox>
                  <w:txbxContent>
                    <w:p w14:paraId="782A84DB" w14:textId="14CB5ED4" w:rsidR="00007138" w:rsidRPr="00DB083F" w:rsidRDefault="00F2603A" w:rsidP="00007138">
                      <w:pPr>
                        <w:spacing w:after="0" w:line="240" w:lineRule="auto"/>
                        <w:rPr>
                          <w:color w:val="595959"/>
                          <w:sz w:val="14"/>
                          <w:szCs w:val="14"/>
                        </w:rPr>
                      </w:pPr>
                      <w:r>
                        <w:rPr>
                          <w:color w:val="595959"/>
                          <w:sz w:val="14"/>
                          <w:szCs w:val="14"/>
                        </w:rPr>
                        <w:t>Reg. Charity No: 1106273</w:t>
                      </w:r>
                      <w:r w:rsidR="00007138" w:rsidRPr="00DB083F">
                        <w:rPr>
                          <w:color w:val="595959"/>
                          <w:sz w:val="14"/>
                          <w:szCs w:val="14"/>
                        </w:rPr>
                        <w:t xml:space="preserve"> </w:t>
                      </w:r>
                      <w:proofErr w:type="gramStart"/>
                      <w:r w:rsidR="00007138" w:rsidRPr="00DB083F">
                        <w:rPr>
                          <w:color w:val="595959"/>
                          <w:sz w:val="14"/>
                          <w:szCs w:val="14"/>
                        </w:rPr>
                        <w:t>|  Reg.</w:t>
                      </w:r>
                      <w:proofErr w:type="gramEnd"/>
                      <w:r w:rsidR="00007138" w:rsidRPr="00DB083F">
                        <w:rPr>
                          <w:color w:val="595959"/>
                          <w:sz w:val="14"/>
                          <w:szCs w:val="14"/>
                        </w:rPr>
                        <w:t xml:space="preserve"> in England &amp; Wales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 w:rsidR="008347D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28032" behindDoc="1" locked="0" layoutInCell="1" allowOverlap="1" wp14:anchorId="0EBE1111" wp14:editId="4F0D1C2E">
                <wp:simplePos x="0" y="0"/>
                <wp:positionH relativeFrom="column">
                  <wp:posOffset>-265086</wp:posOffset>
                </wp:positionH>
                <wp:positionV relativeFrom="page">
                  <wp:posOffset>7556500</wp:posOffset>
                </wp:positionV>
                <wp:extent cx="6515100" cy="459740"/>
                <wp:effectExtent l="0" t="0" r="0" b="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4597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A56D72" w14:textId="77777777" w:rsidR="002C5433" w:rsidRPr="002C5433" w:rsidRDefault="002C5433" w:rsidP="002C5433">
                            <w:pPr>
                              <w:pStyle w:val="NoSpacing"/>
                              <w:rPr>
                                <w:rStyle w:val="A5"/>
                                <w:color w:val="595959"/>
                                <w:sz w:val="18"/>
                                <w:szCs w:val="18"/>
                              </w:rPr>
                            </w:pPr>
                            <w:r w:rsidRPr="002C5433">
                              <w:rPr>
                                <w:rStyle w:val="A5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You can change your preferences any time by contacting us on </w:t>
                            </w:r>
                            <w:r>
                              <w:rPr>
                                <w:rStyle w:val="A5"/>
                                <w:color w:val="000000" w:themeColor="text1"/>
                                <w:sz w:val="18"/>
                                <w:szCs w:val="18"/>
                              </w:rPr>
                              <w:t>XXXXXXXXXXX</w:t>
                            </w:r>
                            <w:r w:rsidRPr="002C5433">
                              <w:rPr>
                                <w:rStyle w:val="A5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or emailing us at XXXX@XXXXXXXXXX.foodbank.org.uk</w:t>
                            </w:r>
                          </w:p>
                          <w:p w14:paraId="24647B71" w14:textId="77777777" w:rsidR="002C5433" w:rsidRPr="00DB083F" w:rsidRDefault="002C5433" w:rsidP="002C5433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BE1111" id="_x0000_s1051" type="#_x0000_t202" style="position:absolute;margin-left:-20.85pt;margin-top:595pt;width:513pt;height:36.2pt;z-index:-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" filled="f" stroked="f">
                <v:textbox>
                  <w:txbxContent>
                    <w:p w14:paraId="4BA56D72" w14:textId="77777777" w:rsidR="002C5433" w:rsidRPr="002C5433" w:rsidRDefault="002C5433" w:rsidP="002C5433">
                      <w:pPr>
                        <w:pStyle w:val="NoSpacing"/>
                        <w:rPr>
                          <w:rStyle w:val="A5"/>
                          <w:color w:val="595959"/>
                          <w:sz w:val="18"/>
                          <w:szCs w:val="18"/>
                        </w:rPr>
                      </w:pPr>
                      <w:r w:rsidRPr="002C5433">
                        <w:rPr>
                          <w:rStyle w:val="A5"/>
                          <w:color w:val="000000" w:themeColor="text1"/>
                          <w:sz w:val="18"/>
                          <w:szCs w:val="18"/>
                        </w:rPr>
                        <w:t xml:space="preserve">You can change your preferences any time by contacting us on </w:t>
                      </w:r>
                      <w:r>
                        <w:rPr>
                          <w:rStyle w:val="A5"/>
                          <w:color w:val="000000" w:themeColor="text1"/>
                          <w:sz w:val="18"/>
                          <w:szCs w:val="18"/>
                        </w:rPr>
                        <w:t>XXXXXXXXXXX</w:t>
                      </w:r>
                      <w:r w:rsidRPr="002C5433">
                        <w:rPr>
                          <w:rStyle w:val="A5"/>
                          <w:color w:val="000000" w:themeColor="text1"/>
                          <w:sz w:val="18"/>
                          <w:szCs w:val="18"/>
                        </w:rPr>
                        <w:t xml:space="preserve"> or emailing us at XXXX@XXXXXXXXXX.foodbank.org.uk</w:t>
                      </w:r>
                    </w:p>
                    <w:p w14:paraId="24647B71" w14:textId="77777777" w:rsidR="002C5433" w:rsidRPr="00DB083F" w:rsidRDefault="002C5433" w:rsidP="002C5433">
                      <w:pPr>
                        <w:pStyle w:val="NoSpacing"/>
                        <w:rPr>
                          <w:sz w:val="20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A5711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25984" behindDoc="1" locked="0" layoutInCell="1" allowOverlap="1" wp14:anchorId="4776187A" wp14:editId="3599722D">
                <wp:simplePos x="0" y="0"/>
                <wp:positionH relativeFrom="column">
                  <wp:posOffset>2338070</wp:posOffset>
                </wp:positionH>
                <wp:positionV relativeFrom="page">
                  <wp:posOffset>7313490</wp:posOffset>
                </wp:positionV>
                <wp:extent cx="3542121" cy="459740"/>
                <wp:effectExtent l="0" t="0" r="0" b="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2121" cy="4597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D1C99B" w14:textId="77777777" w:rsidR="00A5711D" w:rsidRPr="002C5433" w:rsidRDefault="00A5711D" w:rsidP="00A5711D">
                            <w:pPr>
                              <w:pStyle w:val="NoSpacing"/>
                              <w:rPr>
                                <w:rStyle w:val="A5"/>
                                <w:color w:val="595959"/>
                                <w:sz w:val="15"/>
                                <w:szCs w:val="15"/>
                              </w:rPr>
                            </w:pPr>
                            <w:r w:rsidRPr="002C5433">
                              <w:rPr>
                                <w:rStyle w:val="A5"/>
                                <w:color w:val="000000" w:themeColor="text1"/>
                                <w:sz w:val="15"/>
                                <w:szCs w:val="15"/>
                              </w:rPr>
                              <w:t>I do not wish to receive future communications from XXXXXX Foodbank</w:t>
                            </w:r>
                          </w:p>
                          <w:p w14:paraId="3C301A32" w14:textId="77777777" w:rsidR="00A5711D" w:rsidRPr="00DB083F" w:rsidRDefault="00A5711D" w:rsidP="00A5711D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76187A" id="_x0000_s1052" type="#_x0000_t202" style="position:absolute;margin-left:184.1pt;margin-top:575.85pt;width:278.9pt;height:36.2pt;z-index:-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" filled="f" stroked="f">
                <v:textbox>
                  <w:txbxContent>
                    <w:p w14:paraId="65D1C99B" w14:textId="77777777" w:rsidR="00A5711D" w:rsidRPr="002C5433" w:rsidRDefault="00A5711D" w:rsidP="00A5711D">
                      <w:pPr>
                        <w:pStyle w:val="NoSpacing"/>
                        <w:rPr>
                          <w:rStyle w:val="A5"/>
                          <w:color w:val="595959"/>
                          <w:sz w:val="15"/>
                          <w:szCs w:val="15"/>
                        </w:rPr>
                      </w:pPr>
                      <w:r w:rsidRPr="002C5433">
                        <w:rPr>
                          <w:rStyle w:val="A5"/>
                          <w:color w:val="000000" w:themeColor="text1"/>
                          <w:sz w:val="15"/>
                          <w:szCs w:val="15"/>
                        </w:rPr>
                        <w:t>I do not wish to receive future communications from XXXXXX Foodbank</w:t>
                      </w:r>
                    </w:p>
                    <w:p w14:paraId="3C301A32" w14:textId="77777777" w:rsidR="00A5711D" w:rsidRPr="00DB083F" w:rsidRDefault="00A5711D" w:rsidP="00A5711D">
                      <w:pPr>
                        <w:pStyle w:val="NoSpacing"/>
                        <w:rPr>
                          <w:sz w:val="20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sectPr w:rsidR="005C017C" w:rsidSect="00955F94">
      <w:pgSz w:w="11900" w:h="16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pid">
    <w:charset w:val="00"/>
    <w:family w:val="modern"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07138"/>
    <w:rsid w:val="00007138"/>
    <w:rsid w:val="001A54FE"/>
    <w:rsid w:val="00296167"/>
    <w:rsid w:val="002B3432"/>
    <w:rsid w:val="002C5433"/>
    <w:rsid w:val="002D54EA"/>
    <w:rsid w:val="003676A5"/>
    <w:rsid w:val="00436E96"/>
    <w:rsid w:val="00480DE6"/>
    <w:rsid w:val="004D24FC"/>
    <w:rsid w:val="005C017C"/>
    <w:rsid w:val="00643F27"/>
    <w:rsid w:val="0076170F"/>
    <w:rsid w:val="007C4FE8"/>
    <w:rsid w:val="008347D9"/>
    <w:rsid w:val="00955F94"/>
    <w:rsid w:val="00A5711D"/>
    <w:rsid w:val="00A9150B"/>
    <w:rsid w:val="00A9580A"/>
    <w:rsid w:val="00B5070B"/>
    <w:rsid w:val="00B9164D"/>
    <w:rsid w:val="00B938E1"/>
    <w:rsid w:val="00CA3ECB"/>
    <w:rsid w:val="00E43840"/>
    <w:rsid w:val="00F260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7CF160"/>
  <w14:defaultImageDpi w14:val="32767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07138"/>
    <w:pPr>
      <w:spacing w:after="200" w:line="276" w:lineRule="auto"/>
    </w:pPr>
    <w:rPr>
      <w:rFonts w:ascii="Calibri" w:eastAsia="Calibri" w:hAnsi="Calibri" w:cs="Times New Roman"/>
      <w:sz w:val="22"/>
      <w:szCs w:val="22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5">
    <w:name w:val="A5"/>
    <w:uiPriority w:val="99"/>
    <w:rsid w:val="00007138"/>
    <w:rPr>
      <w:rFonts w:cs="Corpid"/>
      <w:color w:val="221E1F"/>
      <w:sz w:val="16"/>
      <w:szCs w:val="16"/>
    </w:rPr>
  </w:style>
  <w:style w:type="paragraph" w:styleId="NoSpacing">
    <w:name w:val="No Spacing"/>
    <w:uiPriority w:val="1"/>
    <w:qFormat/>
    <w:rsid w:val="00007138"/>
    <w:rPr>
      <w:rFonts w:ascii="Calibri" w:eastAsia="Calibri" w:hAnsi="Calibri" w:cs="Times New Roman"/>
      <w:sz w:val="22"/>
      <w:szCs w:val="22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image" Target="media/image1.jpg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0.emf"/><Relationship Id="rId5" Type="http://schemas.openxmlformats.org/officeDocument/2006/relationships/settings" Target="settings.xml"/><Relationship Id="rId10" Type="http://schemas.openxmlformats.org/officeDocument/2006/relationships/image" Target="media/image3.emf"/><Relationship Id="rId4" Type="http://schemas.openxmlformats.org/officeDocument/2006/relationships/styles" Target="styles.xml"/><Relationship Id="rId9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190613DFB1AF546B2CF6CF0A31A958B" ma:contentTypeVersion="11" ma:contentTypeDescription="Create a new document." ma:contentTypeScope="" ma:versionID="895ad070e39eba884678fd3eb13a04e7">
  <xsd:schema xmlns:xsd="http://www.w3.org/2001/XMLSchema" xmlns:xs="http://www.w3.org/2001/XMLSchema" xmlns:p="http://schemas.microsoft.com/office/2006/metadata/properties" xmlns:ns2="d17ba229-6282-4083-bf7d-df2e22d0a9e9" xmlns:ns3="c6402147-3e24-4819-83e8-ffeeec763f40" targetNamespace="http://schemas.microsoft.com/office/2006/metadata/properties" ma:root="true" ma:fieldsID="d1ab4007ce477c068888efdebfe5bac2" ns2:_="" ns3:_="">
    <xsd:import namespace="d17ba229-6282-4083-bf7d-df2e22d0a9e9"/>
    <xsd:import namespace="c6402147-3e24-4819-83e8-ffeeec763f40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17ba229-6282-4083-bf7d-df2e22d0a9e9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6402147-3e24-4819-83e8-ffeeec763f4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internalName="MediaServiceAutoTags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3F04CF6-1721-471C-8CC8-CA7241FBD6C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23AF976-2A9D-48D3-B05D-4A0292F3522D}">
  <ds:schemaRefs>
    <ds:schemaRef ds:uri="http://schemas.microsoft.com/office/2006/metadata/properties"/>
    <ds:schemaRef ds:uri="http://purl.org/dc/elements/1.1/"/>
    <ds:schemaRef ds:uri="d17ba229-6282-4083-bf7d-df2e22d0a9e9"/>
    <ds:schemaRef ds:uri="http://schemas.openxmlformats.org/package/2006/metadata/core-properties"/>
    <ds:schemaRef ds:uri="http://purl.org/dc/terms/"/>
    <ds:schemaRef ds:uri="http://www.w3.org/XML/1998/namespace"/>
    <ds:schemaRef ds:uri="http://purl.org/dc/dcmitype/"/>
    <ds:schemaRef ds:uri="http://schemas.microsoft.com/office/2006/documentManagement/types"/>
    <ds:schemaRef ds:uri="http://schemas.microsoft.com/office/infopath/2007/PartnerControls"/>
    <ds:schemaRef ds:uri="c6402147-3e24-4819-83e8-ffeeec763f40"/>
  </ds:schemaRefs>
</ds:datastoreItem>
</file>

<file path=customXml/itemProps3.xml><?xml version="1.0" encoding="utf-8"?>
<ds:datastoreItem xmlns:ds="http://schemas.openxmlformats.org/officeDocument/2006/customXml" ds:itemID="{D4E04AEA-0E05-4EB9-AD01-9DBB6682BDA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17ba229-6282-4083-bf7d-df2e22d0a9e9"/>
    <ds:schemaRef ds:uri="c6402147-3e24-4819-83e8-ffeeec763f4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134E654</Template>
  <TotalTime>1</TotalTime>
  <Pages>1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Juliet Welch</cp:lastModifiedBy>
  <cp:revision>2</cp:revision>
  <cp:lastPrinted>2018-01-31T14:47:00Z</cp:lastPrinted>
  <dcterms:created xsi:type="dcterms:W3CDTF">2019-04-24T14:47:00Z</dcterms:created>
  <dcterms:modified xsi:type="dcterms:W3CDTF">2019-04-24T14:47:00Z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0x0101004190613DFB1AF546B2CF6CF0A31A958B</vt:lpwstr>
  </property>
</Properties>
</file>